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2CBC6" w14:textId="157A87F2" w:rsidR="00D3065F" w:rsidRDefault="00A07E26" w:rsidP="009D5883">
      <w:pPr>
        <w:spacing w:before="120"/>
        <w:jc w:val="center"/>
        <w:rPr>
          <w:rFonts w:ascii="Arial" w:hAnsi="Arial" w:cs="Arial"/>
          <w:b/>
          <w:szCs w:val="28"/>
        </w:rPr>
      </w:pPr>
      <w:r w:rsidRPr="00A07E26">
        <w:rPr>
          <w:rFonts w:ascii="Arial" w:hAnsi="Arial" w:cs="Arial"/>
          <w:b/>
          <w:szCs w:val="28"/>
        </w:rPr>
        <w:t xml:space="preserve">ANEXO </w:t>
      </w:r>
      <w:r w:rsidR="008B00E6">
        <w:rPr>
          <w:rFonts w:ascii="Arial" w:hAnsi="Arial" w:cs="Arial"/>
          <w:b/>
          <w:szCs w:val="28"/>
        </w:rPr>
        <w:t>I</w:t>
      </w:r>
    </w:p>
    <w:p w14:paraId="6582CBC7" w14:textId="355C00EF" w:rsidR="00D3065F" w:rsidRDefault="00D3065F" w:rsidP="009D5883">
      <w:pPr>
        <w:spacing w:before="120"/>
        <w:jc w:val="center"/>
        <w:rPr>
          <w:rFonts w:ascii="Arial" w:hAnsi="Arial" w:cs="Arial"/>
          <w:b/>
          <w:szCs w:val="28"/>
        </w:rPr>
      </w:pPr>
      <w:r w:rsidRPr="00902804">
        <w:rPr>
          <w:rFonts w:ascii="Arial" w:hAnsi="Arial" w:cs="Arial"/>
          <w:b/>
          <w:szCs w:val="28"/>
        </w:rPr>
        <w:t xml:space="preserve">FORMULARIO DE SOLICITUD PARA </w:t>
      </w:r>
      <w:r w:rsidR="003B3BC8" w:rsidRPr="00902804">
        <w:rPr>
          <w:rFonts w:ascii="Arial" w:hAnsi="Arial" w:cs="Arial"/>
          <w:b/>
          <w:szCs w:val="28"/>
        </w:rPr>
        <w:t>ACTIVIDADES DE MOVILIDAD</w:t>
      </w:r>
      <w:r w:rsidR="009D2AAC" w:rsidRPr="00902804">
        <w:rPr>
          <w:rFonts w:ascii="Arial" w:hAnsi="Arial" w:cs="Arial"/>
          <w:b/>
          <w:szCs w:val="28"/>
        </w:rPr>
        <w:t xml:space="preserve"> PARA P</w:t>
      </w:r>
      <w:r w:rsidR="00902804" w:rsidRPr="00902804">
        <w:rPr>
          <w:rFonts w:ascii="Arial" w:hAnsi="Arial" w:cs="Arial"/>
          <w:b/>
          <w:szCs w:val="28"/>
        </w:rPr>
        <w:t>ERSONAL</w:t>
      </w:r>
    </w:p>
    <w:p w14:paraId="4BBBD1D3" w14:textId="4A492155" w:rsidR="005028A9" w:rsidRDefault="005028A9" w:rsidP="009D5883">
      <w:pPr>
        <w:spacing w:before="120"/>
        <w:jc w:val="center"/>
        <w:rPr>
          <w:rFonts w:ascii="Arial" w:hAnsi="Arial" w:cs="Arial"/>
          <w:b/>
          <w:szCs w:val="28"/>
        </w:rPr>
      </w:pPr>
      <w:r>
        <w:rPr>
          <w:rFonts w:ascii="Arial" w:hAnsi="Arial" w:cs="Arial"/>
          <w:b/>
          <w:szCs w:val="28"/>
        </w:rPr>
        <w:t xml:space="preserve">MODALIDAD </w:t>
      </w:r>
      <w:r w:rsidR="00866B01">
        <w:rPr>
          <w:rFonts w:ascii="Arial" w:hAnsi="Arial" w:cs="Arial"/>
          <w:b/>
          <w:szCs w:val="28"/>
        </w:rPr>
        <w:t>B</w:t>
      </w:r>
    </w:p>
    <w:p w14:paraId="74478F61" w14:textId="77777777" w:rsidR="00902804" w:rsidRPr="00902804" w:rsidRDefault="00902804" w:rsidP="00E71835">
      <w:pPr>
        <w:spacing w:before="120"/>
        <w:rPr>
          <w:rFonts w:ascii="Arial" w:hAnsi="Arial" w:cs="Arial"/>
          <w:b/>
          <w:sz w:val="10"/>
          <w:szCs w:val="12"/>
        </w:rPr>
      </w:pPr>
    </w:p>
    <w:p w14:paraId="444415C5" w14:textId="77777777" w:rsidR="00EA2A67" w:rsidRPr="00EA2A67" w:rsidRDefault="00EA2A67" w:rsidP="00EA2A67">
      <w:pPr>
        <w:tabs>
          <w:tab w:val="center" w:pos="5153"/>
          <w:tab w:val="left" w:pos="8951"/>
        </w:tabs>
        <w:jc w:val="center"/>
        <w:rPr>
          <w:rFonts w:ascii="Arial" w:eastAsia="+mn-ea" w:hAnsi="Arial" w:cs="Arial"/>
          <w:b/>
        </w:rPr>
      </w:pPr>
      <w:r w:rsidRPr="00EA2A67">
        <w:rPr>
          <w:rFonts w:ascii="Arial" w:eastAsia="+mn-ea" w:hAnsi="Arial" w:cs="Arial"/>
          <w:b/>
        </w:rPr>
        <w:t xml:space="preserve">Proyecto Erasmus+ VET: </w:t>
      </w:r>
      <w:proofErr w:type="spellStart"/>
      <w:r w:rsidRPr="00EA2A67">
        <w:rPr>
          <w:rFonts w:ascii="Arial" w:eastAsia="+mn-ea" w:hAnsi="Arial" w:cs="Arial"/>
          <w:b/>
        </w:rPr>
        <w:t>Building</w:t>
      </w:r>
      <w:proofErr w:type="spellEnd"/>
      <w:r w:rsidRPr="00EA2A67">
        <w:rPr>
          <w:rFonts w:ascii="Arial" w:eastAsia="+mn-ea" w:hAnsi="Arial" w:cs="Arial"/>
          <w:b/>
        </w:rPr>
        <w:t xml:space="preserve"> </w:t>
      </w:r>
      <w:proofErr w:type="spellStart"/>
      <w:r w:rsidRPr="00EA2A67">
        <w:rPr>
          <w:rFonts w:ascii="Arial" w:eastAsia="+mn-ea" w:hAnsi="Arial" w:cs="Arial"/>
          <w:b/>
        </w:rPr>
        <w:t>Vocations</w:t>
      </w:r>
      <w:proofErr w:type="spellEnd"/>
    </w:p>
    <w:p w14:paraId="0303FF36" w14:textId="77777777" w:rsidR="00EA2A67" w:rsidRPr="00EA2A67" w:rsidRDefault="00EA2A67" w:rsidP="00EA2A67">
      <w:pPr>
        <w:tabs>
          <w:tab w:val="center" w:pos="5153"/>
          <w:tab w:val="left" w:pos="8951"/>
        </w:tabs>
        <w:jc w:val="center"/>
        <w:rPr>
          <w:rFonts w:ascii="Arial" w:eastAsia="+mn-ea" w:hAnsi="Arial" w:cs="Arial"/>
          <w:b/>
        </w:rPr>
      </w:pPr>
      <w:r w:rsidRPr="00EA2A67">
        <w:rPr>
          <w:rFonts w:ascii="Arial" w:eastAsia="+mn-ea" w:hAnsi="Arial" w:cs="Arial"/>
          <w:b/>
        </w:rPr>
        <w:t>2025-1-ES01-KA121-VET-000343286</w:t>
      </w:r>
    </w:p>
    <w:p w14:paraId="743AC4D1" w14:textId="5DEDEF6B" w:rsidR="00F83508" w:rsidRPr="007F10E2" w:rsidRDefault="00F83508" w:rsidP="00EA2A67">
      <w:pPr>
        <w:tabs>
          <w:tab w:val="center" w:pos="5153"/>
          <w:tab w:val="left" w:pos="8951"/>
        </w:tabs>
        <w:jc w:val="center"/>
        <w:rPr>
          <w:rFonts w:ascii="Arial" w:hAnsi="Arial" w:cs="Arial"/>
          <w:b/>
          <w:szCs w:val="28"/>
          <w:lang w:val="en-US"/>
        </w:rPr>
      </w:pPr>
    </w:p>
    <w:tbl>
      <w:tblPr>
        <w:tblStyle w:val="Tablaconcuadrcula"/>
        <w:tblW w:w="5035" w:type="pct"/>
        <w:tblBorders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24"/>
        <w:gridCol w:w="4710"/>
        <w:gridCol w:w="535"/>
      </w:tblGrid>
      <w:tr w:rsidR="001A1643" w:rsidRPr="001678AE" w14:paraId="6582CBCE" w14:textId="77777777" w:rsidTr="00F83508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right w:w="57" w:type="dxa"/>
            </w:tcMar>
          </w:tcPr>
          <w:p w14:paraId="6582CBCD" w14:textId="77777777" w:rsidR="001A1643" w:rsidRPr="00F83508" w:rsidRDefault="001A1643" w:rsidP="001A1643">
            <w:pPr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83508">
              <w:rPr>
                <w:rFonts w:ascii="Arial" w:hAnsi="Arial" w:cs="Arial"/>
                <w:b/>
                <w:sz w:val="20"/>
                <w:szCs w:val="20"/>
              </w:rPr>
              <w:t>Datos personales</w:t>
            </w:r>
          </w:p>
        </w:tc>
      </w:tr>
      <w:tr w:rsidR="00A07E26" w:rsidRPr="001678AE" w14:paraId="6582CBD0" w14:textId="77777777" w:rsidTr="00A41D99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7" w:type="dxa"/>
            </w:tcMar>
          </w:tcPr>
          <w:p w14:paraId="6582CBCF" w14:textId="14AA4954" w:rsidR="00A07E26" w:rsidRPr="00F83508" w:rsidRDefault="00902804" w:rsidP="002B40B7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>Nombre y apellidos</w:t>
            </w:r>
          </w:p>
        </w:tc>
      </w:tr>
      <w:tr w:rsidR="00A07E26" w:rsidRPr="001678AE" w14:paraId="6582CBD3" w14:textId="77777777" w:rsidTr="00A41D99">
        <w:tc>
          <w:tcPr>
            <w:tcW w:w="247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7" w:type="dxa"/>
            </w:tcMar>
          </w:tcPr>
          <w:p w14:paraId="6582CBD1" w14:textId="77777777" w:rsidR="00A07E26" w:rsidRPr="00F83508" w:rsidRDefault="00A07E26" w:rsidP="00166827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 xml:space="preserve">NIF: </w:t>
            </w:r>
          </w:p>
        </w:tc>
        <w:tc>
          <w:tcPr>
            <w:tcW w:w="252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2CBD2" w14:textId="77777777" w:rsidR="00A07E26" w:rsidRPr="00F83508" w:rsidRDefault="00A07E26" w:rsidP="00CA6547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 xml:space="preserve">Fecha de nacimiento: </w:t>
            </w:r>
          </w:p>
        </w:tc>
      </w:tr>
      <w:tr w:rsidR="00A07E26" w:rsidRPr="001678AE" w14:paraId="6582CBD6" w14:textId="77777777" w:rsidTr="00A41D99">
        <w:tc>
          <w:tcPr>
            <w:tcW w:w="247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7" w:type="dxa"/>
            </w:tcMar>
          </w:tcPr>
          <w:p w14:paraId="6582CBD4" w14:textId="77777777" w:rsidR="00A07E26" w:rsidRPr="00F83508" w:rsidRDefault="00A07E26" w:rsidP="00166827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 xml:space="preserve">Correo electrónico: </w:t>
            </w:r>
          </w:p>
        </w:tc>
        <w:tc>
          <w:tcPr>
            <w:tcW w:w="252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2CBD5" w14:textId="77777777" w:rsidR="00A07E26" w:rsidRPr="00F83508" w:rsidRDefault="00A07E26" w:rsidP="00CA6547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>Ciudad de nacimiento:</w:t>
            </w:r>
          </w:p>
        </w:tc>
      </w:tr>
      <w:tr w:rsidR="00A07E26" w:rsidRPr="001678AE" w14:paraId="6582CBD9" w14:textId="77777777" w:rsidTr="00A41D99">
        <w:tc>
          <w:tcPr>
            <w:tcW w:w="2471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7" w:type="dxa"/>
            </w:tcMar>
          </w:tcPr>
          <w:p w14:paraId="6582CBD7" w14:textId="77777777" w:rsidR="00A07E26" w:rsidRPr="00F83508" w:rsidRDefault="00A07E26" w:rsidP="00166827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 xml:space="preserve">Teléfono móvil: </w:t>
            </w:r>
          </w:p>
        </w:tc>
        <w:tc>
          <w:tcPr>
            <w:tcW w:w="2529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2CBD8" w14:textId="77777777" w:rsidR="00A07E26" w:rsidRPr="00F83508" w:rsidRDefault="00A07E26" w:rsidP="00CA6547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>País de nacimiento:</w:t>
            </w:r>
          </w:p>
        </w:tc>
      </w:tr>
      <w:tr w:rsidR="003A17A2" w:rsidRPr="001678AE" w14:paraId="6582CBDB" w14:textId="77777777" w:rsidTr="00F83508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right w:w="57" w:type="dxa"/>
            </w:tcMar>
          </w:tcPr>
          <w:p w14:paraId="6582CBDA" w14:textId="77777777" w:rsidR="003A17A2" w:rsidRPr="00F83508" w:rsidRDefault="003A17A2" w:rsidP="003A17A2">
            <w:pPr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83508">
              <w:rPr>
                <w:rFonts w:ascii="Arial" w:hAnsi="Arial" w:cs="Arial"/>
                <w:b/>
                <w:sz w:val="20"/>
                <w:szCs w:val="20"/>
              </w:rPr>
              <w:t>Datos profesionales</w:t>
            </w:r>
          </w:p>
        </w:tc>
      </w:tr>
      <w:tr w:rsidR="005A6971" w:rsidRPr="001678AE" w14:paraId="6582CBDD" w14:textId="77777777" w:rsidTr="005A6971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right w:w="57" w:type="dxa"/>
            </w:tcMar>
          </w:tcPr>
          <w:p w14:paraId="6582CBDC" w14:textId="77777777" w:rsidR="005A6971" w:rsidRPr="00F83508" w:rsidRDefault="005A6971" w:rsidP="001E3F1E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 xml:space="preserve">Centro educativo: </w:t>
            </w:r>
          </w:p>
        </w:tc>
      </w:tr>
      <w:tr w:rsidR="003A17A2" w:rsidRPr="001678AE" w14:paraId="6582CBDF" w14:textId="77777777" w:rsidTr="003A17A2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7" w:type="dxa"/>
            </w:tcMar>
          </w:tcPr>
          <w:p w14:paraId="6582CBDE" w14:textId="77777777" w:rsidR="003A17A2" w:rsidRPr="00F83508" w:rsidRDefault="001E3F1E" w:rsidP="001E3F1E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>Cargo en el centro educativo</w:t>
            </w:r>
            <w:r w:rsidR="003A17A2" w:rsidRPr="00F83508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1E3F1E" w:rsidRPr="001678AE" w14:paraId="6582CBE1" w14:textId="77777777" w:rsidTr="003A17A2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7" w:type="dxa"/>
            </w:tcMar>
          </w:tcPr>
          <w:p w14:paraId="6582CBE0" w14:textId="77777777" w:rsidR="001E3F1E" w:rsidRPr="00F83508" w:rsidRDefault="001E3F1E" w:rsidP="00CA6547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 xml:space="preserve">Especialidad: </w:t>
            </w:r>
          </w:p>
        </w:tc>
      </w:tr>
      <w:tr w:rsidR="001A1643" w:rsidRPr="001678AE" w14:paraId="6582CBE3" w14:textId="77777777" w:rsidTr="00A41D99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7" w:type="dxa"/>
            </w:tcMar>
          </w:tcPr>
          <w:p w14:paraId="6582CBE2" w14:textId="626CDA82" w:rsidR="001A1643" w:rsidRPr="00F83508" w:rsidRDefault="00AB3EE8" w:rsidP="002B40B7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>Ciclo Formativo en que imparte docencia</w:t>
            </w:r>
            <w:r w:rsidR="001A1643" w:rsidRPr="00F83508">
              <w:rPr>
                <w:rFonts w:ascii="Arial" w:hAnsi="Arial" w:cs="Arial"/>
                <w:sz w:val="20"/>
                <w:szCs w:val="20"/>
              </w:rPr>
              <w:t xml:space="preserve">: </w:t>
            </w:r>
          </w:p>
        </w:tc>
      </w:tr>
      <w:tr w:rsidR="001E3F1E" w:rsidRPr="001678AE" w14:paraId="6582CBE5" w14:textId="77777777" w:rsidTr="00A41D99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7" w:type="dxa"/>
            </w:tcMar>
          </w:tcPr>
          <w:p w14:paraId="6582CBE4" w14:textId="14FD95D0" w:rsidR="001E3F1E" w:rsidRPr="00F83508" w:rsidRDefault="00612DF5" w:rsidP="002B40B7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>Módulos profesionales que imparte</w:t>
            </w:r>
            <w:r w:rsidR="001E3F1E" w:rsidRPr="00F83508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1E3F1E" w:rsidRPr="001678AE" w14:paraId="6582CBE7" w14:textId="77777777" w:rsidTr="00A41D99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7" w:type="dxa"/>
            </w:tcMar>
          </w:tcPr>
          <w:p w14:paraId="6582CBE6" w14:textId="49EFD133" w:rsidR="001E3F1E" w:rsidRPr="00F83508" w:rsidRDefault="001E3F1E" w:rsidP="002B40B7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>Años de antigüedad en el centro educativo:</w:t>
            </w:r>
            <w:r w:rsidR="00902804" w:rsidRPr="00F83508">
              <w:rPr>
                <w:rFonts w:ascii="Arial" w:hAnsi="Arial" w:cs="Arial"/>
                <w:sz w:val="20"/>
                <w:szCs w:val="20"/>
              </w:rPr>
              <w:t xml:space="preserve">       Menos de 5 años   /   Entre 5 y 15 años   /    Más de 15 años</w:t>
            </w:r>
          </w:p>
        </w:tc>
      </w:tr>
      <w:tr w:rsidR="001E3F1E" w:rsidRPr="001678AE" w14:paraId="6582CBE9" w14:textId="77777777" w:rsidTr="00A41D99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7" w:type="dxa"/>
            </w:tcMar>
          </w:tcPr>
          <w:p w14:paraId="6582CBE8" w14:textId="56FBEC4E" w:rsidR="001E3F1E" w:rsidRPr="00F83508" w:rsidRDefault="001E3F1E" w:rsidP="002B40B7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>Años de antigüedad en el cuerpo:</w:t>
            </w:r>
            <w:r w:rsidR="00902804" w:rsidRPr="00F83508">
              <w:rPr>
                <w:rFonts w:ascii="Arial" w:hAnsi="Arial" w:cs="Arial"/>
                <w:sz w:val="20"/>
                <w:szCs w:val="20"/>
              </w:rPr>
              <w:t xml:space="preserve">                       Menos de 5 años   /   Entre 5 y 15 años   /    Más de 15 años</w:t>
            </w:r>
          </w:p>
        </w:tc>
      </w:tr>
      <w:tr w:rsidR="001A1643" w:rsidRPr="001678AE" w14:paraId="6582CBEB" w14:textId="77777777" w:rsidTr="00A41D99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7" w:type="dxa"/>
            </w:tcMar>
          </w:tcPr>
          <w:p w14:paraId="1FC35E20" w14:textId="0C1D2ACF" w:rsidR="00902804" w:rsidRPr="00F83508" w:rsidRDefault="001A1643" w:rsidP="001A1643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>Nivel certificado de competencia lingüística en inglés (B1,</w:t>
            </w:r>
            <w:r w:rsidR="00F83508" w:rsidRPr="00F835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83508">
              <w:rPr>
                <w:rFonts w:ascii="Arial" w:hAnsi="Arial" w:cs="Arial"/>
                <w:sz w:val="20"/>
                <w:szCs w:val="20"/>
              </w:rPr>
              <w:t>B2,</w:t>
            </w:r>
            <w:r w:rsidR="00F83508" w:rsidRPr="00F835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83508">
              <w:rPr>
                <w:rFonts w:ascii="Arial" w:hAnsi="Arial" w:cs="Arial"/>
                <w:sz w:val="20"/>
                <w:szCs w:val="20"/>
              </w:rPr>
              <w:t>C1,</w:t>
            </w:r>
            <w:r w:rsidR="00F83508" w:rsidRPr="00F835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83508">
              <w:rPr>
                <w:rFonts w:ascii="Arial" w:hAnsi="Arial" w:cs="Arial"/>
                <w:sz w:val="20"/>
                <w:szCs w:val="20"/>
              </w:rPr>
              <w:t>C2, ninguno</w:t>
            </w:r>
            <w:r w:rsidR="00902804" w:rsidRPr="00F83508">
              <w:rPr>
                <w:rFonts w:ascii="Arial" w:hAnsi="Arial" w:cs="Arial"/>
                <w:sz w:val="20"/>
                <w:szCs w:val="20"/>
              </w:rPr>
              <w:t xml:space="preserve"> o inferior a B1</w:t>
            </w:r>
            <w:r w:rsidRPr="00F83508">
              <w:rPr>
                <w:rFonts w:ascii="Arial" w:hAnsi="Arial" w:cs="Arial"/>
                <w:sz w:val="20"/>
                <w:szCs w:val="20"/>
              </w:rPr>
              <w:t>):</w:t>
            </w:r>
            <w:r w:rsidR="00612DF5" w:rsidRPr="00F83508"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902804" w:rsidRPr="00F83508">
              <w:rPr>
                <w:rFonts w:ascii="Arial" w:hAnsi="Arial" w:cs="Arial"/>
                <w:sz w:val="20"/>
                <w:szCs w:val="20"/>
              </w:rPr>
              <w:t>__________</w:t>
            </w:r>
          </w:p>
          <w:p w14:paraId="6582CBEA" w14:textId="1F0D294A" w:rsidR="001A1643" w:rsidRPr="00F83508" w:rsidRDefault="0092110B" w:rsidP="001A1643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>Otro idioma:</w:t>
            </w:r>
            <w:r w:rsidR="00902804" w:rsidRPr="00F83508">
              <w:rPr>
                <w:rFonts w:ascii="Arial" w:hAnsi="Arial" w:cs="Arial"/>
                <w:sz w:val="20"/>
                <w:szCs w:val="20"/>
              </w:rPr>
              <w:t xml:space="preserve"> _____</w:t>
            </w:r>
            <w:proofErr w:type="gramStart"/>
            <w:r w:rsidR="00902804" w:rsidRPr="00F83508">
              <w:rPr>
                <w:rFonts w:ascii="Arial" w:hAnsi="Arial" w:cs="Arial"/>
                <w:sz w:val="20"/>
                <w:szCs w:val="20"/>
              </w:rPr>
              <w:t>_  Nivel</w:t>
            </w:r>
            <w:proofErr w:type="gramEnd"/>
            <w:r w:rsidR="00902804" w:rsidRPr="00F83508">
              <w:rPr>
                <w:rFonts w:ascii="Arial" w:hAnsi="Arial" w:cs="Arial"/>
                <w:sz w:val="20"/>
                <w:szCs w:val="20"/>
              </w:rPr>
              <w:t>: _____</w:t>
            </w:r>
          </w:p>
        </w:tc>
      </w:tr>
      <w:tr w:rsidR="00A07E26" w:rsidRPr="001678AE" w14:paraId="6582CBED" w14:textId="77777777" w:rsidTr="00F83508">
        <w:tc>
          <w:tcPr>
            <w:tcW w:w="5000" w:type="pct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right w:w="57" w:type="dxa"/>
            </w:tcMar>
          </w:tcPr>
          <w:p w14:paraId="6582CBEC" w14:textId="2DAC973D" w:rsidR="00A07E26" w:rsidRPr="00F83508" w:rsidRDefault="00A07E26" w:rsidP="00A5771D">
            <w:pPr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83508">
              <w:rPr>
                <w:rFonts w:ascii="Arial" w:hAnsi="Arial" w:cs="Arial"/>
                <w:b/>
                <w:sz w:val="20"/>
                <w:szCs w:val="20"/>
              </w:rPr>
              <w:t>Complete con “X”</w:t>
            </w:r>
            <w:r w:rsidR="00027351" w:rsidRPr="00F83508">
              <w:rPr>
                <w:rFonts w:ascii="Arial" w:hAnsi="Arial" w:cs="Arial"/>
                <w:b/>
                <w:sz w:val="20"/>
                <w:szCs w:val="20"/>
              </w:rPr>
              <w:t xml:space="preserve"> los datos que coincidan con su perfil</w:t>
            </w:r>
            <w:r w:rsidRPr="00F83508">
              <w:rPr>
                <w:rFonts w:ascii="Arial" w:hAnsi="Arial" w:cs="Arial"/>
                <w:b/>
                <w:sz w:val="20"/>
                <w:szCs w:val="20"/>
              </w:rPr>
              <w:t xml:space="preserve"> (Datos referidos al presente curso </w:t>
            </w:r>
            <w:r w:rsidR="0092110B" w:rsidRPr="00F83508">
              <w:rPr>
                <w:rFonts w:ascii="Arial" w:hAnsi="Arial" w:cs="Arial"/>
                <w:b/>
                <w:sz w:val="20"/>
                <w:szCs w:val="20"/>
              </w:rPr>
              <w:t>202</w:t>
            </w:r>
            <w:r w:rsidR="00902804" w:rsidRPr="00F83508"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="0092110B" w:rsidRPr="00F83508">
              <w:rPr>
                <w:rFonts w:ascii="Arial" w:hAnsi="Arial" w:cs="Arial"/>
                <w:b/>
                <w:sz w:val="20"/>
                <w:szCs w:val="20"/>
              </w:rPr>
              <w:t>-202</w:t>
            </w:r>
            <w:r w:rsidR="00902804" w:rsidRPr="00F83508">
              <w:rPr>
                <w:rFonts w:ascii="Arial" w:hAnsi="Arial" w:cs="Arial"/>
                <w:b/>
                <w:sz w:val="20"/>
                <w:szCs w:val="20"/>
              </w:rPr>
              <w:t>5</w:t>
            </w:r>
            <w:r w:rsidRPr="00F83508">
              <w:rPr>
                <w:rFonts w:ascii="Arial" w:hAnsi="Arial" w:cs="Arial"/>
                <w:b/>
                <w:sz w:val="20"/>
                <w:szCs w:val="20"/>
              </w:rPr>
              <w:t>)</w:t>
            </w:r>
          </w:p>
        </w:tc>
      </w:tr>
      <w:tr w:rsidR="00CB51D7" w:rsidRPr="001678AE" w14:paraId="6582CBF0" w14:textId="77777777" w:rsidTr="00CB51D7">
        <w:tc>
          <w:tcPr>
            <w:tcW w:w="4742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7" w:type="dxa"/>
            </w:tcMar>
            <w:vAlign w:val="center"/>
          </w:tcPr>
          <w:p w14:paraId="6582CBEE" w14:textId="694C2BE4" w:rsidR="00CB51D7" w:rsidRPr="00F83508" w:rsidRDefault="00CB51D7" w:rsidP="00CB51D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 xml:space="preserve">Docente </w:t>
            </w:r>
            <w:r w:rsidR="00F83508" w:rsidRPr="00F83508">
              <w:rPr>
                <w:rFonts w:ascii="Arial" w:hAnsi="Arial" w:cs="Arial"/>
                <w:sz w:val="20"/>
                <w:szCs w:val="20"/>
              </w:rPr>
              <w:t>participante en la gestión y seguimiento del programa Erasmus</w:t>
            </w:r>
          </w:p>
        </w:tc>
        <w:tc>
          <w:tcPr>
            <w:tcW w:w="25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2CBEF" w14:textId="77777777" w:rsidR="00CB51D7" w:rsidRPr="00F83508" w:rsidRDefault="00CB51D7" w:rsidP="00A5771D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B51D7" w:rsidRPr="001678AE" w14:paraId="6582CBF3" w14:textId="77777777" w:rsidTr="00CB51D7">
        <w:tc>
          <w:tcPr>
            <w:tcW w:w="4742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7" w:type="dxa"/>
            </w:tcMar>
            <w:vAlign w:val="center"/>
          </w:tcPr>
          <w:p w14:paraId="6582CBF1" w14:textId="45AB5DE4" w:rsidR="00CB51D7" w:rsidRPr="00F83508" w:rsidRDefault="00CB51D7" w:rsidP="00CB51D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 xml:space="preserve">Docente </w:t>
            </w:r>
            <w:r w:rsidR="00F83508" w:rsidRPr="00F83508">
              <w:rPr>
                <w:rFonts w:ascii="Arial" w:hAnsi="Arial" w:cs="Arial"/>
                <w:sz w:val="20"/>
                <w:szCs w:val="20"/>
              </w:rPr>
              <w:t>participante en proyectos de innovación desarrollados en el centro educativo</w:t>
            </w:r>
          </w:p>
        </w:tc>
        <w:tc>
          <w:tcPr>
            <w:tcW w:w="25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2CBF2" w14:textId="77777777" w:rsidR="00CB51D7" w:rsidRPr="00F83508" w:rsidRDefault="00CB51D7" w:rsidP="00A5771D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F10E2" w:rsidRPr="001678AE" w14:paraId="6582CBF6" w14:textId="77777777" w:rsidTr="00CB51D7">
        <w:tc>
          <w:tcPr>
            <w:tcW w:w="4742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7" w:type="dxa"/>
            </w:tcMar>
            <w:vAlign w:val="center"/>
          </w:tcPr>
          <w:p w14:paraId="6582CBF4" w14:textId="48A92CAA" w:rsidR="007F10E2" w:rsidRPr="00F83508" w:rsidRDefault="007F10E2" w:rsidP="00BC0F2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>Docente</w:t>
            </w:r>
            <w:r w:rsidR="00BC0F27" w:rsidRPr="00F835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83508" w:rsidRPr="00F83508">
              <w:rPr>
                <w:rFonts w:ascii="Arial" w:hAnsi="Arial" w:cs="Arial"/>
                <w:sz w:val="20"/>
                <w:szCs w:val="20"/>
              </w:rPr>
              <w:t>que NO ha disfrutado de movilidades Erasmus previamente</w:t>
            </w:r>
          </w:p>
        </w:tc>
        <w:tc>
          <w:tcPr>
            <w:tcW w:w="25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2CBF5" w14:textId="77777777" w:rsidR="007F10E2" w:rsidRPr="00F83508" w:rsidRDefault="007F10E2" w:rsidP="00A5771D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963B5" w:rsidRPr="001678AE" w14:paraId="6A150AC2" w14:textId="77777777" w:rsidTr="00CB51D7">
        <w:tc>
          <w:tcPr>
            <w:tcW w:w="4742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tcMar>
              <w:right w:w="57" w:type="dxa"/>
            </w:tcMar>
            <w:vAlign w:val="center"/>
          </w:tcPr>
          <w:p w14:paraId="3017986F" w14:textId="6FD673B3" w:rsidR="00F963B5" w:rsidRPr="00F83508" w:rsidRDefault="004E4D89" w:rsidP="00BC0F27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Aporta el Plan de Trabajo de la actividad que solicita</w:t>
            </w:r>
          </w:p>
        </w:tc>
        <w:tc>
          <w:tcPr>
            <w:tcW w:w="258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FAE79" w14:textId="77777777" w:rsidR="00F963B5" w:rsidRPr="00F83508" w:rsidRDefault="00F963B5" w:rsidP="00A5771D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528C8" w:rsidRPr="001678AE" w14:paraId="6582CC06" w14:textId="77777777" w:rsidTr="00F83508">
        <w:trPr>
          <w:trHeight w:val="331"/>
        </w:trPr>
        <w:tc>
          <w:tcPr>
            <w:tcW w:w="5000" w:type="pct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right w:w="57" w:type="dxa"/>
            </w:tcMar>
            <w:vAlign w:val="center"/>
          </w:tcPr>
          <w:p w14:paraId="6582CC01" w14:textId="69FCAFA4" w:rsidR="001E3F1E" w:rsidRPr="00F83508" w:rsidRDefault="00F83508" w:rsidP="009C4FF5">
            <w:pPr>
              <w:spacing w:before="60" w:after="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83508">
              <w:rPr>
                <w:rFonts w:ascii="Arial" w:hAnsi="Arial" w:cs="Arial"/>
                <w:b/>
                <w:sz w:val="20"/>
                <w:szCs w:val="20"/>
              </w:rPr>
              <w:t>Breve descripción de la actividad que se pretende realizar</w:t>
            </w:r>
          </w:p>
          <w:p w14:paraId="18BBF64D" w14:textId="441D2076" w:rsidR="00F83508" w:rsidRPr="00F83508" w:rsidRDefault="00B528C8" w:rsidP="00F83508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 xml:space="preserve">Indique </w:t>
            </w:r>
            <w:r w:rsidR="00F83508" w:rsidRPr="00F83508">
              <w:rPr>
                <w:rFonts w:ascii="Arial" w:hAnsi="Arial" w:cs="Arial"/>
                <w:sz w:val="20"/>
                <w:szCs w:val="20"/>
              </w:rPr>
              <w:t xml:space="preserve">brevemente el tipo de actividad que desea realizar (curso o </w:t>
            </w:r>
            <w:proofErr w:type="spellStart"/>
            <w:r w:rsidR="00F83508" w:rsidRPr="00F83508">
              <w:rPr>
                <w:rFonts w:ascii="Arial" w:hAnsi="Arial" w:cs="Arial"/>
                <w:sz w:val="20"/>
                <w:szCs w:val="20"/>
              </w:rPr>
              <w:t>job</w:t>
            </w:r>
            <w:proofErr w:type="spellEnd"/>
            <w:r w:rsidR="00F83508" w:rsidRPr="00F8350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="00F83508" w:rsidRPr="00F83508">
              <w:rPr>
                <w:rFonts w:ascii="Arial" w:hAnsi="Arial" w:cs="Arial"/>
                <w:sz w:val="20"/>
                <w:szCs w:val="20"/>
              </w:rPr>
              <w:t>shadowing</w:t>
            </w:r>
            <w:proofErr w:type="spellEnd"/>
            <w:r w:rsidR="00F83508" w:rsidRPr="00F83508">
              <w:rPr>
                <w:rFonts w:ascii="Arial" w:hAnsi="Arial" w:cs="Arial"/>
                <w:sz w:val="20"/>
                <w:szCs w:val="20"/>
              </w:rPr>
              <w:t>), país y ciudad en la que se realizaría la formación, el periodo previsto y su duración.</w:t>
            </w:r>
          </w:p>
          <w:p w14:paraId="6582CC05" w14:textId="24E5A371" w:rsidR="00D97D98" w:rsidRPr="00F83508" w:rsidRDefault="00F83508" w:rsidP="00F83508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3508">
              <w:rPr>
                <w:rFonts w:ascii="Arial" w:hAnsi="Arial" w:cs="Arial"/>
                <w:sz w:val="20"/>
                <w:szCs w:val="20"/>
              </w:rPr>
              <w:t>En la presente convocatoria se priorizarán los cursos frente a las movilidades para observación</w:t>
            </w:r>
            <w:r w:rsidR="00BC0F27" w:rsidRPr="00F83508">
              <w:rPr>
                <w:rFonts w:ascii="Arial" w:hAnsi="Arial" w:cs="Arial"/>
                <w:sz w:val="20"/>
                <w:szCs w:val="20"/>
              </w:rPr>
              <w:t xml:space="preserve">. </w:t>
            </w:r>
          </w:p>
        </w:tc>
      </w:tr>
      <w:tr w:rsidR="00F83508" w:rsidRPr="001678AE" w14:paraId="6582CC0D" w14:textId="77777777" w:rsidTr="00F83508">
        <w:trPr>
          <w:trHeight w:val="1070"/>
        </w:trPr>
        <w:tc>
          <w:tcPr>
            <w:tcW w:w="5000" w:type="pct"/>
            <w:gridSpan w:val="3"/>
            <w:tcBorders>
              <w:top w:val="single" w:sz="4" w:space="0" w:color="auto"/>
              <w:right w:val="single" w:sz="4" w:space="0" w:color="auto"/>
            </w:tcBorders>
            <w:tcMar>
              <w:right w:w="57" w:type="dxa"/>
            </w:tcMar>
            <w:vAlign w:val="center"/>
          </w:tcPr>
          <w:p w14:paraId="6F96ED14" w14:textId="77777777" w:rsidR="00F83508" w:rsidRPr="00F83508" w:rsidRDefault="00F83508" w:rsidP="00A41D99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  <w:p w14:paraId="293F5396" w14:textId="77777777" w:rsidR="00F83508" w:rsidRPr="00F83508" w:rsidRDefault="00F83508" w:rsidP="00A41D99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  <w:p w14:paraId="43AE7156" w14:textId="77777777" w:rsidR="00F83508" w:rsidRPr="00F83508" w:rsidRDefault="00F83508" w:rsidP="00A41D99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  <w:p w14:paraId="044DFD1D" w14:textId="77777777" w:rsidR="00F83508" w:rsidRPr="00F83508" w:rsidRDefault="00F83508" w:rsidP="00A41D99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  <w:p w14:paraId="2D92E237" w14:textId="77777777" w:rsidR="00F83508" w:rsidRPr="00F83508" w:rsidRDefault="00F83508" w:rsidP="00A41D99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  <w:p w14:paraId="6582CC0C" w14:textId="77777777" w:rsidR="00F83508" w:rsidRPr="00F83508" w:rsidRDefault="00F83508" w:rsidP="00A41D99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582CC26" w14:textId="77777777" w:rsidR="00B003E2" w:rsidRDefault="00B003E2" w:rsidP="00B61012">
      <w:pPr>
        <w:jc w:val="both"/>
        <w:rPr>
          <w:lang w:val="en-US"/>
        </w:rPr>
      </w:pPr>
    </w:p>
    <w:p w14:paraId="683F700C" w14:textId="77777777" w:rsidR="00F83508" w:rsidRDefault="00F83508" w:rsidP="00B61012">
      <w:pPr>
        <w:jc w:val="both"/>
        <w:rPr>
          <w:lang w:val="en-US"/>
        </w:rPr>
      </w:pPr>
    </w:p>
    <w:p w14:paraId="604C7D5D" w14:textId="77777777" w:rsidR="00F83508" w:rsidRDefault="00F83508" w:rsidP="00B61012">
      <w:pPr>
        <w:jc w:val="both"/>
        <w:rPr>
          <w:lang w:val="en-US"/>
        </w:rPr>
      </w:pPr>
    </w:p>
    <w:p w14:paraId="47969892" w14:textId="77777777" w:rsidR="00F83508" w:rsidRDefault="00F83508" w:rsidP="00B61012">
      <w:pPr>
        <w:jc w:val="both"/>
        <w:rPr>
          <w:lang w:val="en-US"/>
        </w:rPr>
      </w:pPr>
    </w:p>
    <w:p w14:paraId="6834068C" w14:textId="77777777" w:rsidR="00F83508" w:rsidRDefault="00F83508" w:rsidP="00B61012">
      <w:pPr>
        <w:jc w:val="both"/>
        <w:rPr>
          <w:lang w:val="en-US"/>
        </w:rPr>
      </w:pPr>
    </w:p>
    <w:p w14:paraId="344F23BA" w14:textId="77777777" w:rsidR="00F83508" w:rsidRDefault="00F83508" w:rsidP="00B61012">
      <w:pPr>
        <w:jc w:val="both"/>
        <w:rPr>
          <w:lang w:val="en-US"/>
        </w:rPr>
      </w:pPr>
    </w:p>
    <w:p w14:paraId="205CFD8F" w14:textId="77777777" w:rsidR="00F83508" w:rsidRDefault="00F83508" w:rsidP="00B61012">
      <w:pPr>
        <w:jc w:val="both"/>
        <w:rPr>
          <w:lang w:val="en-US"/>
        </w:rPr>
      </w:pPr>
    </w:p>
    <w:tbl>
      <w:tblPr>
        <w:tblStyle w:val="Tablaconcuadrcula"/>
        <w:tblW w:w="5035" w:type="pct"/>
        <w:tblBorders>
          <w:insideH w:val="none" w:sz="0" w:space="0" w:color="auto"/>
          <w:insideV w:val="none" w:sz="0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342"/>
        <w:gridCol w:w="27"/>
      </w:tblGrid>
      <w:tr w:rsidR="00B003E2" w:rsidRPr="003A17A2" w14:paraId="6582CC29" w14:textId="77777777" w:rsidTr="00F83508">
        <w:trPr>
          <w:trHeight w:val="331"/>
        </w:trPr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tcMar>
              <w:right w:w="57" w:type="dxa"/>
            </w:tcMar>
            <w:vAlign w:val="center"/>
          </w:tcPr>
          <w:p w14:paraId="6582CC27" w14:textId="77777777" w:rsidR="00B003E2" w:rsidRPr="00F83508" w:rsidRDefault="00B003E2" w:rsidP="00370573">
            <w:pPr>
              <w:spacing w:before="60" w:after="60"/>
              <w:jc w:val="center"/>
              <w:rPr>
                <w:rFonts w:ascii="Arial" w:hAnsi="Arial" w:cs="Arial"/>
                <w:b/>
                <w:sz w:val="36"/>
                <w:szCs w:val="36"/>
              </w:rPr>
            </w:pPr>
            <w:r w:rsidRPr="00F83508">
              <w:rPr>
                <w:rFonts w:ascii="Arial" w:hAnsi="Arial" w:cs="Arial"/>
                <w:b/>
                <w:sz w:val="36"/>
                <w:szCs w:val="36"/>
              </w:rPr>
              <w:lastRenderedPageBreak/>
              <w:t>Carta de motivación</w:t>
            </w:r>
          </w:p>
          <w:p w14:paraId="6582CC28" w14:textId="114F1544" w:rsidR="00B003E2" w:rsidRPr="003A17A2" w:rsidRDefault="00B003E2" w:rsidP="00370573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F83508">
              <w:rPr>
                <w:rFonts w:ascii="Arial" w:hAnsi="Arial" w:cs="Arial"/>
                <w:b/>
                <w:sz w:val="20"/>
                <w:szCs w:val="20"/>
              </w:rPr>
              <w:t xml:space="preserve">Explique brevemente cuáles son sus expectativas, cómo contribuirá </w:t>
            </w:r>
            <w:r w:rsidR="00F83508" w:rsidRPr="00F83508">
              <w:rPr>
                <w:rFonts w:ascii="Arial" w:hAnsi="Arial" w:cs="Arial"/>
                <w:b/>
                <w:sz w:val="20"/>
                <w:szCs w:val="20"/>
              </w:rPr>
              <w:t xml:space="preserve">esta formación a mejorar su competencia profesional, cuál será el impacto en su centro educativo y en el conjunto del </w:t>
            </w:r>
            <w:proofErr w:type="spellStart"/>
            <w:r w:rsidR="00F83508" w:rsidRPr="00F83508">
              <w:rPr>
                <w:rFonts w:ascii="Arial" w:hAnsi="Arial" w:cs="Arial"/>
                <w:b/>
                <w:sz w:val="20"/>
                <w:szCs w:val="20"/>
              </w:rPr>
              <w:t>Consorio</w:t>
            </w:r>
            <w:proofErr w:type="spellEnd"/>
            <w:r w:rsidR="00F83508" w:rsidRPr="00F83508">
              <w:rPr>
                <w:rFonts w:ascii="Arial" w:hAnsi="Arial" w:cs="Arial"/>
                <w:b/>
                <w:sz w:val="20"/>
                <w:szCs w:val="20"/>
              </w:rPr>
              <w:t>,</w:t>
            </w:r>
            <w:r w:rsidRPr="00F83508">
              <w:rPr>
                <w:rFonts w:ascii="Arial" w:hAnsi="Arial" w:cs="Arial"/>
                <w:b/>
                <w:sz w:val="20"/>
                <w:szCs w:val="20"/>
              </w:rPr>
              <w:t xml:space="preserve"> y como compartirá su experiencia </w:t>
            </w:r>
            <w:r w:rsidR="00F83508" w:rsidRPr="00F83508">
              <w:rPr>
                <w:rFonts w:ascii="Arial" w:hAnsi="Arial" w:cs="Arial"/>
                <w:b/>
                <w:sz w:val="20"/>
                <w:szCs w:val="20"/>
              </w:rPr>
              <w:t xml:space="preserve">durante y </w:t>
            </w:r>
            <w:r w:rsidRPr="00F83508">
              <w:rPr>
                <w:rFonts w:ascii="Arial" w:hAnsi="Arial" w:cs="Arial"/>
                <w:b/>
                <w:sz w:val="20"/>
                <w:szCs w:val="20"/>
              </w:rPr>
              <w:t>tras la actividad de movilidad.</w:t>
            </w:r>
            <w:r>
              <w:rPr>
                <w:b/>
                <w:sz w:val="20"/>
                <w:szCs w:val="20"/>
              </w:rPr>
              <w:t xml:space="preserve"> </w:t>
            </w:r>
          </w:p>
        </w:tc>
      </w:tr>
      <w:tr w:rsidR="00B003E2" w:rsidRPr="003A17A2" w14:paraId="6582CC37" w14:textId="77777777" w:rsidTr="003C6656">
        <w:trPr>
          <w:gridAfter w:val="1"/>
          <w:wAfter w:w="13" w:type="pct"/>
          <w:trHeight w:val="4516"/>
        </w:trPr>
        <w:tc>
          <w:tcPr>
            <w:tcW w:w="498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82CC2A" w14:textId="77777777" w:rsidR="00B003E2" w:rsidRDefault="00B003E2" w:rsidP="00370573">
            <w:pPr>
              <w:spacing w:before="60" w:after="60"/>
              <w:rPr>
                <w:sz w:val="20"/>
                <w:szCs w:val="20"/>
              </w:rPr>
            </w:pPr>
          </w:p>
          <w:p w14:paraId="6582CC2B" w14:textId="77777777" w:rsidR="00B003E2" w:rsidRDefault="00B003E2" w:rsidP="00370573">
            <w:pPr>
              <w:spacing w:before="60" w:after="60"/>
              <w:rPr>
                <w:sz w:val="20"/>
                <w:szCs w:val="20"/>
              </w:rPr>
            </w:pPr>
          </w:p>
          <w:p w14:paraId="6582CC2C" w14:textId="77777777" w:rsidR="00B003E2" w:rsidRDefault="00B003E2" w:rsidP="00370573">
            <w:pPr>
              <w:spacing w:before="60" w:after="60"/>
              <w:rPr>
                <w:sz w:val="20"/>
                <w:szCs w:val="20"/>
              </w:rPr>
            </w:pPr>
          </w:p>
          <w:p w14:paraId="6582CC2D" w14:textId="77777777" w:rsidR="00B003E2" w:rsidRDefault="00B003E2" w:rsidP="00370573">
            <w:pPr>
              <w:spacing w:before="60" w:after="60"/>
              <w:rPr>
                <w:sz w:val="20"/>
                <w:szCs w:val="20"/>
              </w:rPr>
            </w:pPr>
          </w:p>
          <w:p w14:paraId="6582CC2E" w14:textId="77777777" w:rsidR="00B003E2" w:rsidRDefault="00B003E2" w:rsidP="00370573">
            <w:pPr>
              <w:spacing w:before="60" w:after="60"/>
              <w:rPr>
                <w:sz w:val="20"/>
                <w:szCs w:val="20"/>
              </w:rPr>
            </w:pPr>
          </w:p>
          <w:p w14:paraId="6582CC2F" w14:textId="77777777" w:rsidR="00B003E2" w:rsidRDefault="00B003E2" w:rsidP="00370573">
            <w:pPr>
              <w:spacing w:before="60" w:after="60"/>
              <w:rPr>
                <w:sz w:val="20"/>
                <w:szCs w:val="20"/>
              </w:rPr>
            </w:pPr>
          </w:p>
          <w:p w14:paraId="6582CC30" w14:textId="77777777" w:rsidR="00B003E2" w:rsidRDefault="00B003E2" w:rsidP="00370573">
            <w:pPr>
              <w:spacing w:before="60" w:after="60"/>
              <w:rPr>
                <w:sz w:val="20"/>
                <w:szCs w:val="20"/>
              </w:rPr>
            </w:pPr>
          </w:p>
          <w:p w14:paraId="6582CC31" w14:textId="77777777" w:rsidR="00B003E2" w:rsidRDefault="00B003E2" w:rsidP="00370573">
            <w:pPr>
              <w:spacing w:before="60" w:after="60"/>
              <w:rPr>
                <w:sz w:val="20"/>
                <w:szCs w:val="20"/>
              </w:rPr>
            </w:pPr>
          </w:p>
          <w:p w14:paraId="6582CC32" w14:textId="77777777" w:rsidR="00B003E2" w:rsidRDefault="00B003E2" w:rsidP="00370573">
            <w:pPr>
              <w:spacing w:before="60" w:after="60"/>
              <w:rPr>
                <w:sz w:val="20"/>
                <w:szCs w:val="20"/>
              </w:rPr>
            </w:pPr>
          </w:p>
          <w:p w14:paraId="6582CC33" w14:textId="77777777" w:rsidR="00B003E2" w:rsidRDefault="00B003E2" w:rsidP="00370573">
            <w:pPr>
              <w:spacing w:before="60" w:after="60"/>
              <w:rPr>
                <w:sz w:val="20"/>
                <w:szCs w:val="20"/>
              </w:rPr>
            </w:pPr>
          </w:p>
          <w:p w14:paraId="6582CC34" w14:textId="77777777" w:rsidR="00B003E2" w:rsidRDefault="00B003E2" w:rsidP="00370573">
            <w:pPr>
              <w:spacing w:before="60" w:after="60"/>
              <w:rPr>
                <w:sz w:val="20"/>
                <w:szCs w:val="20"/>
              </w:rPr>
            </w:pPr>
          </w:p>
          <w:p w14:paraId="589591ED" w14:textId="77777777" w:rsidR="00B003E2" w:rsidRDefault="00B003E2" w:rsidP="00FD7B62">
            <w:pPr>
              <w:spacing w:before="60" w:after="60"/>
              <w:rPr>
                <w:sz w:val="20"/>
                <w:szCs w:val="20"/>
              </w:rPr>
            </w:pPr>
          </w:p>
          <w:p w14:paraId="7D0C1845" w14:textId="7B1A2E9D" w:rsidR="00FD7B62" w:rsidRPr="00FD7B62" w:rsidRDefault="00FD7B62" w:rsidP="00FD7B62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FD7B62">
              <w:rPr>
                <w:rFonts w:ascii="Arial" w:hAnsi="Arial" w:cs="Arial"/>
                <w:sz w:val="18"/>
                <w:szCs w:val="18"/>
              </w:rPr>
              <w:t xml:space="preserve">Documentos que </w:t>
            </w:r>
            <w:r>
              <w:rPr>
                <w:rFonts w:ascii="Arial" w:hAnsi="Arial" w:cs="Arial"/>
                <w:sz w:val="18"/>
                <w:szCs w:val="18"/>
              </w:rPr>
              <w:t>se adjuntan a la solicitud (CV – Europass)</w:t>
            </w:r>
            <w:r w:rsidRPr="00FD7B62">
              <w:rPr>
                <w:rFonts w:ascii="Arial" w:hAnsi="Arial" w:cs="Arial"/>
                <w:sz w:val="18"/>
                <w:szCs w:val="18"/>
              </w:rPr>
              <w:t>:</w:t>
            </w:r>
          </w:p>
          <w:p w14:paraId="6582CC36" w14:textId="77777777" w:rsidR="00FD7B62" w:rsidRPr="003A17A2" w:rsidRDefault="00FD7B62" w:rsidP="00FD7B62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6582CC38" w14:textId="77777777" w:rsidR="005A6971" w:rsidRPr="00B003E2" w:rsidRDefault="005A6971" w:rsidP="00B61012">
      <w:pPr>
        <w:jc w:val="both"/>
      </w:pPr>
    </w:p>
    <w:tbl>
      <w:tblPr>
        <w:tblStyle w:val="Tablaconcuadrcula"/>
        <w:tblW w:w="5000" w:type="pct"/>
        <w:tblLook w:val="01E0" w:firstRow="1" w:lastRow="1" w:firstColumn="1" w:lastColumn="1" w:noHBand="0" w:noVBand="0"/>
      </w:tblPr>
      <w:tblGrid>
        <w:gridCol w:w="10297"/>
      </w:tblGrid>
      <w:tr w:rsidR="000064D6" w:rsidRPr="00D9508B" w14:paraId="6582CC3D" w14:textId="77777777" w:rsidTr="001A1643">
        <w:trPr>
          <w:trHeight w:val="1216"/>
        </w:trPr>
        <w:tc>
          <w:tcPr>
            <w:tcW w:w="5000" w:type="pct"/>
          </w:tcPr>
          <w:p w14:paraId="6582CC39" w14:textId="2452AE94" w:rsidR="00166827" w:rsidRPr="003C6656" w:rsidRDefault="00384E2E" w:rsidP="007F10E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3C6656">
              <w:rPr>
                <w:rFonts w:ascii="Arial" w:hAnsi="Arial" w:cs="Arial"/>
                <w:b/>
                <w:sz w:val="16"/>
                <w:szCs w:val="16"/>
              </w:rPr>
              <w:t>EL SOLICITANTE</w:t>
            </w:r>
            <w:r w:rsidR="00583260" w:rsidRPr="003C6656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="00166827" w:rsidRPr="003C6656">
              <w:rPr>
                <w:rFonts w:ascii="Arial" w:hAnsi="Arial" w:cs="Arial"/>
                <w:b/>
                <w:sz w:val="16"/>
                <w:szCs w:val="16"/>
              </w:rPr>
              <w:t>SE COMPROMETE</w:t>
            </w:r>
            <w:r w:rsidR="004A270C" w:rsidRPr="003C6656">
              <w:rPr>
                <w:rFonts w:ascii="Arial" w:hAnsi="Arial" w:cs="Arial"/>
                <w:sz w:val="16"/>
                <w:szCs w:val="16"/>
              </w:rPr>
              <w:t xml:space="preserve"> a</w:t>
            </w:r>
            <w:r w:rsidR="00583BB9" w:rsidRPr="003C6656">
              <w:rPr>
                <w:rFonts w:ascii="Arial" w:hAnsi="Arial" w:cs="Arial"/>
                <w:sz w:val="16"/>
                <w:szCs w:val="16"/>
              </w:rPr>
              <w:t xml:space="preserve"> cumplir las condiciones </w:t>
            </w:r>
            <w:r w:rsidR="004A270C" w:rsidRPr="003C6656">
              <w:rPr>
                <w:rFonts w:ascii="Arial" w:hAnsi="Arial" w:cs="Arial"/>
                <w:sz w:val="16"/>
                <w:szCs w:val="16"/>
              </w:rPr>
              <w:t xml:space="preserve">especificadas en </w:t>
            </w:r>
            <w:r w:rsidR="00166827" w:rsidRPr="003C6656">
              <w:rPr>
                <w:rFonts w:ascii="Arial" w:hAnsi="Arial" w:cs="Arial"/>
                <w:sz w:val="16"/>
                <w:szCs w:val="16"/>
              </w:rPr>
              <w:t>e</w:t>
            </w:r>
            <w:r w:rsidR="004A270C" w:rsidRPr="003C6656">
              <w:rPr>
                <w:rFonts w:ascii="Arial" w:hAnsi="Arial" w:cs="Arial"/>
                <w:sz w:val="16"/>
                <w:szCs w:val="16"/>
              </w:rPr>
              <w:t>l</w:t>
            </w:r>
            <w:r w:rsidR="007F10E2" w:rsidRPr="003C6656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EA2A67" w:rsidRPr="00EA2A67">
              <w:rPr>
                <w:rFonts w:ascii="Arial" w:hAnsi="Arial" w:cs="Arial"/>
                <w:sz w:val="16"/>
                <w:szCs w:val="16"/>
              </w:rPr>
              <w:t>nº</w:t>
            </w:r>
            <w:proofErr w:type="spellEnd"/>
            <w:r w:rsidR="00EA2A67" w:rsidRPr="00EA2A67">
              <w:rPr>
                <w:rFonts w:ascii="Arial" w:hAnsi="Arial" w:cs="Arial"/>
                <w:sz w:val="16"/>
                <w:szCs w:val="16"/>
              </w:rPr>
              <w:t xml:space="preserve"> 2025-1-ES01-KA121-VET-000343286, “VET: </w:t>
            </w:r>
            <w:proofErr w:type="spellStart"/>
            <w:r w:rsidR="00EA2A67" w:rsidRPr="00EA2A67">
              <w:rPr>
                <w:rFonts w:ascii="Arial" w:hAnsi="Arial" w:cs="Arial"/>
                <w:sz w:val="16"/>
                <w:szCs w:val="16"/>
              </w:rPr>
              <w:t>Building</w:t>
            </w:r>
            <w:proofErr w:type="spellEnd"/>
            <w:r w:rsidR="00EA2A67" w:rsidRPr="00EA2A67"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 w:rsidR="00EA2A67" w:rsidRPr="00EA2A67">
              <w:rPr>
                <w:rFonts w:ascii="Arial" w:hAnsi="Arial" w:cs="Arial"/>
                <w:sz w:val="16"/>
                <w:szCs w:val="16"/>
              </w:rPr>
              <w:t>Vocations</w:t>
            </w:r>
            <w:proofErr w:type="spellEnd"/>
            <w:r w:rsidR="007F10E2" w:rsidRPr="003C6656">
              <w:rPr>
                <w:rFonts w:ascii="Arial" w:hAnsi="Arial" w:cs="Arial"/>
                <w:sz w:val="16"/>
                <w:szCs w:val="16"/>
              </w:rPr>
              <w:t xml:space="preserve">” y en su correspondiente Convenio de </w:t>
            </w:r>
            <w:r w:rsidR="00EC3C0B" w:rsidRPr="003C6656">
              <w:rPr>
                <w:rFonts w:ascii="Arial" w:hAnsi="Arial" w:cs="Arial"/>
                <w:sz w:val="16"/>
                <w:szCs w:val="16"/>
              </w:rPr>
              <w:t>s</w:t>
            </w:r>
            <w:r w:rsidR="007F10E2" w:rsidRPr="003C6656">
              <w:rPr>
                <w:rFonts w:ascii="Arial" w:hAnsi="Arial" w:cs="Arial"/>
                <w:sz w:val="16"/>
                <w:szCs w:val="16"/>
              </w:rPr>
              <w:t>ubvención, así</w:t>
            </w:r>
            <w:r w:rsidR="00166827" w:rsidRPr="003C6656">
              <w:rPr>
                <w:rFonts w:ascii="Arial" w:hAnsi="Arial" w:cs="Arial"/>
                <w:sz w:val="16"/>
                <w:szCs w:val="16"/>
              </w:rPr>
              <w:t xml:space="preserve"> como las establecidas en la Guía del Programa Erasmus Plus </w:t>
            </w:r>
            <w:r w:rsidR="00A12E03" w:rsidRPr="003C6656">
              <w:rPr>
                <w:rFonts w:ascii="Arial" w:hAnsi="Arial" w:cs="Arial"/>
                <w:sz w:val="16"/>
                <w:szCs w:val="16"/>
              </w:rPr>
              <w:t>202</w:t>
            </w:r>
            <w:r w:rsidR="00EA2A67">
              <w:rPr>
                <w:rFonts w:ascii="Arial" w:hAnsi="Arial" w:cs="Arial"/>
                <w:sz w:val="16"/>
                <w:szCs w:val="16"/>
              </w:rPr>
              <w:t>5</w:t>
            </w:r>
            <w:r w:rsidR="00166827" w:rsidRPr="003C6656">
              <w:rPr>
                <w:rFonts w:ascii="Arial" w:hAnsi="Arial" w:cs="Arial"/>
                <w:sz w:val="16"/>
                <w:szCs w:val="16"/>
              </w:rPr>
              <w:t xml:space="preserve"> para movilidad</w:t>
            </w:r>
            <w:r w:rsidR="00905734" w:rsidRPr="003C6656">
              <w:rPr>
                <w:rFonts w:ascii="Arial" w:hAnsi="Arial" w:cs="Arial"/>
                <w:sz w:val="16"/>
                <w:szCs w:val="16"/>
              </w:rPr>
              <w:t xml:space="preserve"> de Personal de Educación y Formación Profesionales</w:t>
            </w:r>
            <w:r w:rsidR="005A6971" w:rsidRPr="003C6656">
              <w:rPr>
                <w:rFonts w:ascii="Arial" w:hAnsi="Arial" w:cs="Arial"/>
                <w:sz w:val="16"/>
                <w:szCs w:val="16"/>
              </w:rPr>
              <w:t>, en</w:t>
            </w:r>
            <w:r w:rsidR="004A270C" w:rsidRPr="003C6656">
              <w:rPr>
                <w:rFonts w:ascii="Arial" w:hAnsi="Arial" w:cs="Arial"/>
                <w:sz w:val="16"/>
                <w:szCs w:val="16"/>
              </w:rPr>
              <w:t xml:space="preserve"> el caso de ser seleccionado como beneficiario del mismo</w:t>
            </w:r>
            <w:r w:rsidR="00166827" w:rsidRPr="003C6656">
              <w:rPr>
                <w:rFonts w:ascii="Arial" w:hAnsi="Arial" w:cs="Arial"/>
                <w:sz w:val="16"/>
                <w:szCs w:val="16"/>
              </w:rPr>
              <w:t xml:space="preserve">. </w:t>
            </w:r>
          </w:p>
          <w:p w14:paraId="6582CC3A" w14:textId="77777777" w:rsidR="00BA73CB" w:rsidRPr="003C6656" w:rsidRDefault="00BA73CB" w:rsidP="00EF72B9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0"/>
                <w:szCs w:val="10"/>
              </w:rPr>
            </w:pPr>
          </w:p>
          <w:p w14:paraId="6582CC3B" w14:textId="77777777" w:rsidR="007C1EC4" w:rsidRPr="003C6656" w:rsidRDefault="007C1EC4" w:rsidP="00583BB9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6"/>
                <w:szCs w:val="20"/>
              </w:rPr>
            </w:pPr>
          </w:p>
          <w:p w14:paraId="6582CC3C" w14:textId="3E856D52" w:rsidR="00191B55" w:rsidRPr="001A1643" w:rsidRDefault="00583BB9" w:rsidP="005A6971">
            <w:pPr>
              <w:tabs>
                <w:tab w:val="left" w:pos="10204"/>
              </w:tabs>
              <w:autoSpaceDE w:val="0"/>
              <w:autoSpaceDN w:val="0"/>
              <w:adjustRightInd w:val="0"/>
              <w:ind w:right="-56"/>
              <w:jc w:val="both"/>
              <w:rPr>
                <w:sz w:val="20"/>
                <w:szCs w:val="20"/>
              </w:rPr>
            </w:pPr>
            <w:r w:rsidRPr="003C6656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AUTORIZA </w:t>
            </w:r>
            <w:r w:rsidR="00CE1111" w:rsidRPr="003C6656">
              <w:rPr>
                <w:rFonts w:ascii="Arial" w:hAnsi="Arial" w:cs="Arial"/>
                <w:sz w:val="16"/>
                <w:szCs w:val="16"/>
              </w:rPr>
              <w:t>a</w:t>
            </w:r>
            <w:r w:rsidR="00384E2E" w:rsidRPr="003C6656">
              <w:rPr>
                <w:rFonts w:ascii="Arial" w:hAnsi="Arial" w:cs="Arial"/>
                <w:sz w:val="16"/>
                <w:szCs w:val="16"/>
              </w:rPr>
              <w:t xml:space="preserve">l Servicio de </w:t>
            </w:r>
            <w:r w:rsidR="00EC3C0B" w:rsidRPr="003C6656">
              <w:rPr>
                <w:rFonts w:ascii="Arial" w:hAnsi="Arial" w:cs="Arial"/>
                <w:sz w:val="16"/>
                <w:szCs w:val="16"/>
              </w:rPr>
              <w:t>Formación Profesional</w:t>
            </w:r>
            <w:r w:rsidR="00384E2E" w:rsidRPr="003C665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5A6971" w:rsidRPr="003C6656">
              <w:rPr>
                <w:rFonts w:ascii="Arial" w:hAnsi="Arial" w:cs="Arial"/>
                <w:sz w:val="16"/>
                <w:szCs w:val="16"/>
              </w:rPr>
              <w:t>de la Consejería de Educación, C</w:t>
            </w:r>
            <w:r w:rsidR="00384E2E" w:rsidRPr="003C6656">
              <w:rPr>
                <w:rFonts w:ascii="Arial" w:hAnsi="Arial" w:cs="Arial"/>
                <w:sz w:val="16"/>
                <w:szCs w:val="16"/>
              </w:rPr>
              <w:t>ultura y Deportes de Castilla-La Mancha y a</w:t>
            </w:r>
            <w:r w:rsidR="00CE1111" w:rsidRPr="003C6656">
              <w:rPr>
                <w:rFonts w:ascii="Arial" w:hAnsi="Arial" w:cs="Arial"/>
                <w:sz w:val="16"/>
                <w:szCs w:val="16"/>
              </w:rPr>
              <w:t xml:space="preserve">l </w:t>
            </w:r>
            <w:r w:rsidR="00384E2E" w:rsidRPr="003C6656">
              <w:rPr>
                <w:rFonts w:ascii="Arial" w:hAnsi="Arial" w:cs="Arial"/>
                <w:sz w:val="16"/>
                <w:szCs w:val="16"/>
              </w:rPr>
              <w:t>Centro Educativo en el que presenta su</w:t>
            </w:r>
            <w:r w:rsidR="005A6971" w:rsidRPr="003C6656">
              <w:rPr>
                <w:rFonts w:ascii="Arial" w:hAnsi="Arial" w:cs="Arial"/>
                <w:sz w:val="16"/>
                <w:szCs w:val="16"/>
              </w:rPr>
              <w:t>s servicios y presenta la</w:t>
            </w:r>
            <w:r w:rsidR="00384E2E" w:rsidRPr="003C6656">
              <w:rPr>
                <w:rFonts w:ascii="Arial" w:hAnsi="Arial" w:cs="Arial"/>
                <w:sz w:val="16"/>
                <w:szCs w:val="16"/>
              </w:rPr>
              <w:t xml:space="preserve"> solicitud</w:t>
            </w:r>
            <w:r w:rsidR="00CE1111" w:rsidRPr="003C6656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C6656">
              <w:rPr>
                <w:rFonts w:ascii="Arial" w:hAnsi="Arial" w:cs="Arial"/>
                <w:sz w:val="16"/>
                <w:szCs w:val="16"/>
              </w:rPr>
              <w:t xml:space="preserve">a la comprobación y verificación de los </w:t>
            </w:r>
            <w:r w:rsidR="00191B55" w:rsidRPr="003C6656">
              <w:rPr>
                <w:rFonts w:ascii="Arial" w:hAnsi="Arial" w:cs="Arial"/>
                <w:sz w:val="16"/>
                <w:szCs w:val="16"/>
              </w:rPr>
              <w:t>términos necesarios</w:t>
            </w:r>
            <w:r w:rsidR="00CE1111" w:rsidRPr="003C6656">
              <w:rPr>
                <w:rFonts w:ascii="Arial" w:hAnsi="Arial" w:cs="Arial"/>
                <w:sz w:val="16"/>
                <w:szCs w:val="16"/>
              </w:rPr>
              <w:t xml:space="preserve"> exigidos en la base de convocatoria.</w:t>
            </w:r>
          </w:p>
        </w:tc>
      </w:tr>
    </w:tbl>
    <w:p w14:paraId="6582CC44" w14:textId="77777777" w:rsidR="006E793C" w:rsidRDefault="006E793C" w:rsidP="006E793C">
      <w:pPr>
        <w:spacing w:after="240"/>
        <w:rPr>
          <w:color w:val="2F5597"/>
          <w:sz w:val="22"/>
          <w:szCs w:val="22"/>
        </w:rPr>
      </w:pPr>
    </w:p>
    <w:tbl>
      <w:tblPr>
        <w:tblpPr w:leftFromText="138" w:rightFromText="138" w:vertAnchor="text"/>
        <w:tblW w:w="103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43"/>
      </w:tblGrid>
      <w:tr w:rsidR="006E793C" w14:paraId="6582CC46" w14:textId="77777777" w:rsidTr="00F83508">
        <w:trPr>
          <w:trHeight w:val="454"/>
        </w:trPr>
        <w:tc>
          <w:tcPr>
            <w:tcW w:w="103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82CC45" w14:textId="77777777" w:rsidR="006E793C" w:rsidRPr="00364797" w:rsidRDefault="006E793C" w:rsidP="009921B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4797">
              <w:rPr>
                <w:rFonts w:ascii="Arial" w:hAnsi="Arial" w:cs="Arial"/>
                <w:sz w:val="18"/>
                <w:szCs w:val="18"/>
              </w:rPr>
              <w:t>INFORMACIÓN BÁSICA SOBRE PROTECCIÓN DE DATOS:</w:t>
            </w:r>
          </w:p>
        </w:tc>
      </w:tr>
      <w:tr w:rsidR="00776407" w14:paraId="6582CC49" w14:textId="77777777" w:rsidTr="00F83508">
        <w:trPr>
          <w:trHeight w:val="2679"/>
        </w:trPr>
        <w:tc>
          <w:tcPr>
            <w:tcW w:w="103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FC2F2F" w14:textId="77777777" w:rsidR="00CD49C2" w:rsidRDefault="00CD49C2" w:rsidP="00832632">
            <w:pPr>
              <w:rPr>
                <w:rFonts w:ascii="Arial" w:hAnsi="Arial" w:cs="Arial"/>
                <w:sz w:val="18"/>
                <w:szCs w:val="18"/>
              </w:rPr>
            </w:pPr>
            <w:r w:rsidRPr="00CD49C2">
              <w:rPr>
                <w:rFonts w:ascii="Arial" w:hAnsi="Arial" w:cs="Arial"/>
                <w:sz w:val="18"/>
                <w:szCs w:val="18"/>
              </w:rPr>
              <w:t xml:space="preserve">Responsable: Viceconsejería de Educación. </w:t>
            </w:r>
          </w:p>
          <w:p w14:paraId="6B0E2E45" w14:textId="77777777" w:rsidR="005D57B7" w:rsidRDefault="00CD49C2" w:rsidP="00832632">
            <w:pPr>
              <w:rPr>
                <w:rFonts w:ascii="Arial" w:hAnsi="Arial" w:cs="Arial"/>
                <w:sz w:val="18"/>
                <w:szCs w:val="18"/>
              </w:rPr>
            </w:pPr>
            <w:r w:rsidRPr="00CD49C2">
              <w:rPr>
                <w:rFonts w:ascii="Arial" w:hAnsi="Arial" w:cs="Arial"/>
                <w:sz w:val="18"/>
                <w:szCs w:val="18"/>
              </w:rPr>
              <w:t xml:space="preserve">Finalidad: Registro de centros docentes no universitarios de Castilla-La Mancha, así como la participación de dichos centros en los programas educativos y de formación de la Consejería. </w:t>
            </w:r>
          </w:p>
          <w:p w14:paraId="3438EB26" w14:textId="77777777" w:rsidR="005D57B7" w:rsidRDefault="00CD49C2" w:rsidP="00832632">
            <w:pPr>
              <w:rPr>
                <w:rFonts w:ascii="Arial" w:hAnsi="Arial" w:cs="Arial"/>
                <w:sz w:val="18"/>
                <w:szCs w:val="18"/>
              </w:rPr>
            </w:pPr>
            <w:r w:rsidRPr="00CD49C2">
              <w:rPr>
                <w:rFonts w:ascii="Arial" w:hAnsi="Arial" w:cs="Arial"/>
                <w:sz w:val="18"/>
                <w:szCs w:val="18"/>
              </w:rPr>
              <w:t>Legitimación: 6.1.c) Cumplimiento de una obligación legal del Reglamento General de Protección de Datos; 6.1.e) Misión en interés público o ejercicio de poderes públicos del Reglamento General de Protección de Datos. Ley Orgánica 2/2006. de 3 de mayo de Educación. Real Decreto 276/2003, de 7 de marzo, por el que se regula el Registro estatal de centros docentes no universitarios</w:t>
            </w:r>
            <w:r w:rsidR="005D57B7">
              <w:rPr>
                <w:rFonts w:ascii="Arial" w:hAnsi="Arial" w:cs="Arial"/>
                <w:sz w:val="18"/>
                <w:szCs w:val="18"/>
              </w:rPr>
              <w:t>.</w:t>
            </w:r>
            <w:r w:rsidRPr="00CD49C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F5B247D" w14:textId="77777777" w:rsidR="00AB5ABA" w:rsidRDefault="00CD49C2" w:rsidP="00832632">
            <w:pPr>
              <w:rPr>
                <w:rFonts w:ascii="Arial" w:hAnsi="Arial" w:cs="Arial"/>
                <w:sz w:val="18"/>
                <w:szCs w:val="18"/>
              </w:rPr>
            </w:pPr>
            <w:r w:rsidRPr="00CD49C2">
              <w:rPr>
                <w:rFonts w:ascii="Arial" w:hAnsi="Arial" w:cs="Arial"/>
                <w:sz w:val="18"/>
                <w:szCs w:val="18"/>
              </w:rPr>
              <w:t>Origen de los datos: El propio interesado o su representante legal, Administraciones públicas</w:t>
            </w:r>
            <w:r w:rsidR="00AB5ABA">
              <w:rPr>
                <w:rFonts w:ascii="Arial" w:hAnsi="Arial" w:cs="Arial"/>
                <w:sz w:val="18"/>
                <w:szCs w:val="18"/>
              </w:rPr>
              <w:t>.</w:t>
            </w:r>
            <w:r w:rsidRPr="00CD49C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5AF5248D" w14:textId="77777777" w:rsidR="00AB5ABA" w:rsidRDefault="00CD49C2" w:rsidP="00832632">
            <w:pPr>
              <w:rPr>
                <w:rFonts w:ascii="Arial" w:hAnsi="Arial" w:cs="Arial"/>
                <w:sz w:val="18"/>
                <w:szCs w:val="18"/>
              </w:rPr>
            </w:pPr>
            <w:r w:rsidRPr="00CD49C2">
              <w:rPr>
                <w:rFonts w:ascii="Arial" w:hAnsi="Arial" w:cs="Arial"/>
                <w:sz w:val="18"/>
                <w:szCs w:val="18"/>
              </w:rPr>
              <w:t>Categoría de los datos: D.N.I./N.I.F., Nombre y Apellidos, Dirección, Teléfono, Firma, Firma electrónica, Correo electrónico, Características personales</w:t>
            </w:r>
            <w:r w:rsidR="00AB5ABA">
              <w:rPr>
                <w:rFonts w:ascii="Arial" w:hAnsi="Arial" w:cs="Arial"/>
                <w:sz w:val="18"/>
                <w:szCs w:val="18"/>
              </w:rPr>
              <w:t>.</w:t>
            </w:r>
            <w:r w:rsidRPr="00CD49C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24451B79" w14:textId="77777777" w:rsidR="00AB5ABA" w:rsidRDefault="00CD49C2" w:rsidP="00832632">
            <w:pPr>
              <w:rPr>
                <w:rFonts w:ascii="Arial" w:hAnsi="Arial" w:cs="Arial"/>
                <w:sz w:val="18"/>
                <w:szCs w:val="18"/>
              </w:rPr>
            </w:pPr>
            <w:r w:rsidRPr="00CD49C2">
              <w:rPr>
                <w:rFonts w:ascii="Arial" w:hAnsi="Arial" w:cs="Arial"/>
                <w:sz w:val="18"/>
                <w:szCs w:val="18"/>
              </w:rPr>
              <w:t>Destinatarios: Existe cesión de datos</w:t>
            </w:r>
            <w:r w:rsidR="00AB5ABA">
              <w:rPr>
                <w:rFonts w:ascii="Arial" w:hAnsi="Arial" w:cs="Arial"/>
                <w:sz w:val="18"/>
                <w:szCs w:val="18"/>
              </w:rPr>
              <w:t>.</w:t>
            </w:r>
            <w:r w:rsidRPr="00CD49C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34491E97" w14:textId="77777777" w:rsidR="00F83508" w:rsidRDefault="00CD49C2" w:rsidP="00832632">
            <w:pPr>
              <w:rPr>
                <w:rFonts w:ascii="Arial" w:hAnsi="Arial" w:cs="Arial"/>
                <w:sz w:val="18"/>
                <w:szCs w:val="18"/>
              </w:rPr>
            </w:pPr>
            <w:r w:rsidRPr="00CD49C2">
              <w:rPr>
                <w:rFonts w:ascii="Arial" w:hAnsi="Arial" w:cs="Arial"/>
                <w:sz w:val="18"/>
                <w:szCs w:val="18"/>
              </w:rPr>
              <w:t>Derechos: Puede ejercer los derechos de acceso, rectificación o supresión de sus datos, así como otros derechos, tal y como se explica en la información adicional</w:t>
            </w:r>
            <w:r w:rsidR="00AB5ABA"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6582CC48" w14:textId="4416A873" w:rsidR="00776407" w:rsidRPr="00F56E91" w:rsidRDefault="00CD49C2" w:rsidP="00832632">
            <w:pPr>
              <w:rPr>
                <w:rFonts w:ascii="Arial" w:hAnsi="Arial" w:cs="Arial"/>
                <w:sz w:val="18"/>
                <w:szCs w:val="18"/>
              </w:rPr>
            </w:pPr>
            <w:r w:rsidRPr="00CD49C2">
              <w:rPr>
                <w:rFonts w:ascii="Arial" w:hAnsi="Arial" w:cs="Arial"/>
                <w:sz w:val="18"/>
                <w:szCs w:val="18"/>
              </w:rPr>
              <w:t>Información adicional: Disponible en la dirección electrónica: https://rat.castillalamancha.es/info/0700</w:t>
            </w:r>
          </w:p>
        </w:tc>
      </w:tr>
    </w:tbl>
    <w:p w14:paraId="6582CC5A" w14:textId="77777777" w:rsidR="0043544F" w:rsidRPr="00ED46BD" w:rsidRDefault="00191B55" w:rsidP="00191B55">
      <w:pPr>
        <w:spacing w:before="240"/>
        <w:jc w:val="center"/>
        <w:rPr>
          <w:rFonts w:ascii="Arial" w:hAnsi="Arial" w:cs="Arial"/>
          <w:sz w:val="22"/>
          <w:szCs w:val="22"/>
        </w:rPr>
      </w:pPr>
      <w:r w:rsidRPr="00ED46BD">
        <w:rPr>
          <w:rFonts w:ascii="Arial" w:hAnsi="Arial" w:cs="Arial"/>
          <w:sz w:val="22"/>
          <w:szCs w:val="22"/>
        </w:rPr>
        <w:t xml:space="preserve">En </w:t>
      </w:r>
      <w:r w:rsidR="003A17A2" w:rsidRPr="00ED46BD">
        <w:rPr>
          <w:rFonts w:ascii="Arial" w:hAnsi="Arial" w:cs="Arial"/>
          <w:sz w:val="22"/>
          <w:szCs w:val="22"/>
        </w:rPr>
        <w:t>_________________________</w:t>
      </w:r>
      <w:r w:rsidRPr="00ED46BD">
        <w:rPr>
          <w:rFonts w:ascii="Arial" w:hAnsi="Arial" w:cs="Arial"/>
          <w:sz w:val="22"/>
          <w:szCs w:val="22"/>
        </w:rPr>
        <w:t xml:space="preserve">, a ________ </w:t>
      </w:r>
      <w:proofErr w:type="spellStart"/>
      <w:r w:rsidRPr="00ED46BD">
        <w:rPr>
          <w:rFonts w:ascii="Arial" w:hAnsi="Arial" w:cs="Arial"/>
          <w:sz w:val="22"/>
          <w:szCs w:val="22"/>
        </w:rPr>
        <w:t>de</w:t>
      </w:r>
      <w:proofErr w:type="spellEnd"/>
      <w:r w:rsidRPr="00ED46BD">
        <w:rPr>
          <w:rFonts w:ascii="Arial" w:hAnsi="Arial" w:cs="Arial"/>
          <w:sz w:val="22"/>
          <w:szCs w:val="22"/>
        </w:rPr>
        <w:t xml:space="preserve"> </w:t>
      </w:r>
      <w:r w:rsidR="003A17A2" w:rsidRPr="00ED46BD">
        <w:rPr>
          <w:rFonts w:ascii="Arial" w:hAnsi="Arial" w:cs="Arial"/>
          <w:sz w:val="22"/>
          <w:szCs w:val="22"/>
        </w:rPr>
        <w:t>__________</w:t>
      </w:r>
      <w:r w:rsidR="007F10E2" w:rsidRPr="00ED46B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F10E2" w:rsidRPr="00ED46BD">
        <w:rPr>
          <w:rFonts w:ascii="Arial" w:hAnsi="Arial" w:cs="Arial"/>
          <w:sz w:val="22"/>
          <w:szCs w:val="22"/>
        </w:rPr>
        <w:t>de</w:t>
      </w:r>
      <w:proofErr w:type="spellEnd"/>
      <w:r w:rsidR="007F10E2" w:rsidRPr="00ED46BD">
        <w:rPr>
          <w:rFonts w:ascii="Arial" w:hAnsi="Arial" w:cs="Arial"/>
          <w:sz w:val="22"/>
          <w:szCs w:val="22"/>
        </w:rPr>
        <w:t xml:space="preserve"> 20_</w:t>
      </w:r>
      <w:r w:rsidR="003A17A2" w:rsidRPr="00ED46BD">
        <w:rPr>
          <w:rFonts w:ascii="Arial" w:hAnsi="Arial" w:cs="Arial"/>
          <w:sz w:val="22"/>
          <w:szCs w:val="22"/>
        </w:rPr>
        <w:t>_</w:t>
      </w:r>
    </w:p>
    <w:p w14:paraId="6582CC5B" w14:textId="77777777" w:rsidR="003A17A2" w:rsidRPr="008E6282" w:rsidRDefault="003A17A2" w:rsidP="007F10E2">
      <w:pPr>
        <w:spacing w:before="240"/>
        <w:rPr>
          <w:rFonts w:ascii="Arial" w:hAnsi="Arial" w:cs="Arial"/>
          <w:sz w:val="16"/>
          <w:szCs w:val="16"/>
        </w:rPr>
      </w:pPr>
    </w:p>
    <w:p w14:paraId="6582CC60" w14:textId="44F23084" w:rsidR="001A1643" w:rsidRPr="00ED46BD" w:rsidRDefault="00BB04C1" w:rsidP="002D7962">
      <w:pPr>
        <w:spacing w:before="240"/>
        <w:jc w:val="center"/>
        <w:rPr>
          <w:rFonts w:ascii="Arial" w:hAnsi="Arial" w:cs="Arial"/>
          <w:sz w:val="22"/>
          <w:szCs w:val="22"/>
        </w:rPr>
      </w:pPr>
      <w:r w:rsidRPr="00ED46BD">
        <w:rPr>
          <w:rFonts w:ascii="Arial" w:hAnsi="Arial" w:cs="Arial"/>
          <w:sz w:val="22"/>
          <w:szCs w:val="22"/>
        </w:rPr>
        <w:t>Fdo.</w:t>
      </w:r>
      <w:r w:rsidR="00191B55" w:rsidRPr="00ED46BD">
        <w:rPr>
          <w:rFonts w:ascii="Arial" w:hAnsi="Arial" w:cs="Arial"/>
          <w:sz w:val="22"/>
          <w:szCs w:val="22"/>
        </w:rPr>
        <w:t>: ___________________________</w:t>
      </w:r>
    </w:p>
    <w:p w14:paraId="1C6B0959" w14:textId="77777777" w:rsidR="00ED46BD" w:rsidRPr="008E6282" w:rsidRDefault="00ED46BD" w:rsidP="002D7962">
      <w:pPr>
        <w:spacing w:before="240"/>
        <w:jc w:val="center"/>
        <w:rPr>
          <w:rFonts w:ascii="Arial" w:hAnsi="Arial" w:cs="Arial"/>
          <w:sz w:val="14"/>
          <w:szCs w:val="14"/>
        </w:rPr>
      </w:pPr>
    </w:p>
    <w:p w14:paraId="2D08B449" w14:textId="77777777" w:rsidR="008E6282" w:rsidRPr="003C6656" w:rsidRDefault="008E6282" w:rsidP="008E6282">
      <w:pPr>
        <w:pStyle w:val="Textoindependiente"/>
        <w:tabs>
          <w:tab w:val="left" w:pos="6611"/>
        </w:tabs>
        <w:ind w:left="142"/>
        <w:rPr>
          <w:rFonts w:ascii="Arial" w:hAnsi="Arial" w:cs="Arial"/>
          <w:sz w:val="2"/>
          <w:szCs w:val="2"/>
        </w:rPr>
      </w:pPr>
      <w:r w:rsidRPr="003C6656">
        <w:rPr>
          <w:rFonts w:ascii="Arial" w:hAnsi="Arial" w:cs="Arial"/>
          <w:sz w:val="14"/>
          <w:szCs w:val="14"/>
        </w:rPr>
        <w:t>Imprima y rellene este formulario.</w:t>
      </w:r>
    </w:p>
    <w:p w14:paraId="41F92943" w14:textId="77777777" w:rsidR="008E6282" w:rsidRPr="003C6656" w:rsidRDefault="008E6282" w:rsidP="008E6282">
      <w:pPr>
        <w:pStyle w:val="Textoindependiente"/>
        <w:tabs>
          <w:tab w:val="left" w:pos="6611"/>
        </w:tabs>
        <w:ind w:left="142"/>
        <w:rPr>
          <w:rFonts w:ascii="Arial" w:hAnsi="Arial" w:cs="Arial"/>
          <w:sz w:val="2"/>
          <w:szCs w:val="2"/>
        </w:rPr>
      </w:pPr>
    </w:p>
    <w:p w14:paraId="31A3BE8B" w14:textId="77777777" w:rsidR="008E6282" w:rsidRPr="003C6656" w:rsidRDefault="008E6282" w:rsidP="008E6282">
      <w:pPr>
        <w:pStyle w:val="Textoindependiente"/>
        <w:tabs>
          <w:tab w:val="left" w:pos="6611"/>
        </w:tabs>
        <w:ind w:left="142"/>
        <w:rPr>
          <w:rFonts w:ascii="Arial" w:hAnsi="Arial" w:cs="Arial"/>
          <w:sz w:val="2"/>
          <w:szCs w:val="2"/>
        </w:rPr>
      </w:pPr>
    </w:p>
    <w:sectPr w:rsidR="008E6282" w:rsidRPr="003C6656" w:rsidSect="001A1643">
      <w:headerReference w:type="default" r:id="rId11"/>
      <w:pgSz w:w="11906" w:h="16838" w:code="9"/>
      <w:pgMar w:top="1850" w:right="748" w:bottom="426" w:left="851" w:header="17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82CC65" w14:textId="77777777" w:rsidR="00EC33BA" w:rsidRDefault="00EC33BA">
      <w:r>
        <w:separator/>
      </w:r>
    </w:p>
  </w:endnote>
  <w:endnote w:type="continuationSeparator" w:id="0">
    <w:p w14:paraId="6582CC66" w14:textId="77777777" w:rsidR="00EC33BA" w:rsidRDefault="00EC33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82CC63" w14:textId="77777777" w:rsidR="00EC33BA" w:rsidRDefault="00EC33BA">
      <w:r>
        <w:separator/>
      </w:r>
    </w:p>
  </w:footnote>
  <w:footnote w:type="continuationSeparator" w:id="0">
    <w:p w14:paraId="6582CC64" w14:textId="77777777" w:rsidR="00EC33BA" w:rsidRDefault="00EC33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2CC6A" w14:textId="7B9D1DFC" w:rsidR="00A81486" w:rsidRDefault="00EA2A67" w:rsidP="009220BF">
    <w:pPr>
      <w:widowControl w:val="0"/>
      <w:autoSpaceDE w:val="0"/>
      <w:autoSpaceDN w:val="0"/>
      <w:adjustRightInd w:val="0"/>
      <w:spacing w:before="40"/>
      <w:ind w:right="-20"/>
    </w:pPr>
    <w:r>
      <w:rPr>
        <w:noProof/>
      </w:rPr>
      <w:drawing>
        <wp:anchor distT="0" distB="0" distL="114300" distR="114300" simplePos="0" relativeHeight="251663360" behindDoc="0" locked="0" layoutInCell="1" allowOverlap="1" wp14:anchorId="79EB76A4" wp14:editId="11292F70">
          <wp:simplePos x="0" y="0"/>
          <wp:positionH relativeFrom="margin">
            <wp:posOffset>4392807</wp:posOffset>
          </wp:positionH>
          <wp:positionV relativeFrom="paragraph">
            <wp:posOffset>27940</wp:posOffset>
          </wp:positionV>
          <wp:extent cx="1821815" cy="381635"/>
          <wp:effectExtent l="0" t="0" r="0" b="0"/>
          <wp:wrapThrough wrapText="bothSides">
            <wp:wrapPolygon edited="0">
              <wp:start x="0" y="0"/>
              <wp:lineTo x="0" y="20486"/>
              <wp:lineTo x="6776" y="20486"/>
              <wp:lineTo x="19198" y="17251"/>
              <wp:lineTo x="18747" y="3235"/>
              <wp:lineTo x="6776" y="0"/>
              <wp:lineTo x="0" y="0"/>
            </wp:wrapPolygon>
          </wp:wrapThrough>
          <wp:docPr id="257494679" name="Imagen 257494679" descr="Text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7494679" name="Imagen 257494679" descr="Text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1815" cy="381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/>
      </w:rPr>
      <w:drawing>
        <wp:anchor distT="0" distB="0" distL="114300" distR="114300" simplePos="0" relativeHeight="251661312" behindDoc="1" locked="0" layoutInCell="1" allowOverlap="1" wp14:anchorId="39E17665" wp14:editId="56917B54">
          <wp:simplePos x="0" y="0"/>
          <wp:positionH relativeFrom="column">
            <wp:posOffset>2210937</wp:posOffset>
          </wp:positionH>
          <wp:positionV relativeFrom="paragraph">
            <wp:posOffset>25969</wp:posOffset>
          </wp:positionV>
          <wp:extent cx="1126490" cy="824865"/>
          <wp:effectExtent l="0" t="0" r="0" b="0"/>
          <wp:wrapThrough wrapText="bothSides">
            <wp:wrapPolygon edited="0">
              <wp:start x="0" y="0"/>
              <wp:lineTo x="0" y="20952"/>
              <wp:lineTo x="21186" y="20952"/>
              <wp:lineTo x="21186" y="0"/>
              <wp:lineTo x="0" y="0"/>
            </wp:wrapPolygon>
          </wp:wrapThrough>
          <wp:docPr id="1485267377" name="Imagen 1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5267377" name="Imagen 1" descr="Logotip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6490" cy="8248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5295EF8E" wp14:editId="6E1C4E97">
          <wp:simplePos x="0" y="0"/>
          <wp:positionH relativeFrom="column">
            <wp:posOffset>-348018</wp:posOffset>
          </wp:positionH>
          <wp:positionV relativeFrom="paragraph">
            <wp:posOffset>26082</wp:posOffset>
          </wp:positionV>
          <wp:extent cx="1153236" cy="771099"/>
          <wp:effectExtent l="0" t="0" r="8890" b="0"/>
          <wp:wrapNone/>
          <wp:docPr id="568479146" name="Imagen 2" descr="Interfaz de usuario gráfica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8479146" name="Imagen 2" descr="Interfaz de usuario gráfica&#10;&#10;Descripción generada automáticamente con confianza baja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3236" cy="77109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E0B60" w:rsidRPr="00BE0B60">
      <w:t xml:space="preserve"> </w:t>
    </w:r>
    <w:r w:rsidR="000C498C">
      <w:tab/>
    </w:r>
    <w:r w:rsidR="009220BF">
      <w:tab/>
    </w:r>
    <w:r w:rsidR="009220BF">
      <w:tab/>
    </w:r>
    <w:r w:rsidR="00B003E2">
      <w:t xml:space="preserve">                                                                                                            </w:t>
    </w:r>
  </w:p>
  <w:p w14:paraId="62B6BBA8" w14:textId="554A88E6" w:rsidR="001723A9" w:rsidRDefault="001723A9" w:rsidP="00EA70CC">
    <w:pPr>
      <w:widowControl w:val="0"/>
      <w:autoSpaceDE w:val="0"/>
      <w:autoSpaceDN w:val="0"/>
      <w:adjustRightInd w:val="0"/>
      <w:spacing w:before="40"/>
      <w:ind w:right="-20"/>
      <w:jc w:val="center"/>
      <w:rPr>
        <w:sz w:val="18"/>
        <w:szCs w:val="18"/>
        <w:lang w:val="en-US"/>
      </w:rPr>
    </w:pPr>
  </w:p>
  <w:p w14:paraId="0F30123C" w14:textId="7E9E1B65" w:rsidR="001723A9" w:rsidRDefault="001723A9" w:rsidP="009220BF">
    <w:pPr>
      <w:pStyle w:val="Encabezado"/>
      <w:tabs>
        <w:tab w:val="clear" w:pos="4252"/>
        <w:tab w:val="clear" w:pos="8504"/>
        <w:tab w:val="left" w:pos="1875"/>
      </w:tabs>
      <w:rPr>
        <w:sz w:val="18"/>
        <w:szCs w:val="18"/>
        <w:lang w:val="en-US"/>
      </w:rPr>
    </w:pPr>
  </w:p>
  <w:p w14:paraId="01AB8517" w14:textId="55944C00" w:rsidR="001723A9" w:rsidRDefault="00EA2A67" w:rsidP="009220BF">
    <w:pPr>
      <w:pStyle w:val="Encabezado"/>
      <w:tabs>
        <w:tab w:val="clear" w:pos="4252"/>
        <w:tab w:val="clear" w:pos="8504"/>
        <w:tab w:val="left" w:pos="1875"/>
      </w:tabs>
      <w:rPr>
        <w:sz w:val="18"/>
        <w:szCs w:val="18"/>
        <w:lang w:val="en-US"/>
      </w:rPr>
    </w:pPr>
    <w:r>
      <w:rPr>
        <w:noProof/>
      </w:rPr>
      <w:drawing>
        <wp:anchor distT="0" distB="0" distL="114300" distR="114300" simplePos="0" relativeHeight="251665408" behindDoc="0" locked="0" layoutInCell="1" allowOverlap="1" wp14:anchorId="208E3A11" wp14:editId="3F58CAD4">
          <wp:simplePos x="0" y="0"/>
          <wp:positionH relativeFrom="margin">
            <wp:posOffset>4317868</wp:posOffset>
          </wp:positionH>
          <wp:positionV relativeFrom="paragraph">
            <wp:posOffset>3014</wp:posOffset>
          </wp:positionV>
          <wp:extent cx="1535373" cy="405449"/>
          <wp:effectExtent l="0" t="0" r="0" b="0"/>
          <wp:wrapNone/>
          <wp:docPr id="467379638" name="Imagen 1" descr="Logotip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5695448" name="Imagen 1" descr="Logotipo"/>
                  <pic:cNvPicPr/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312" b="24736"/>
                  <a:stretch/>
                </pic:blipFill>
                <pic:spPr bwMode="auto">
                  <a:xfrm>
                    <a:off x="0" y="0"/>
                    <a:ext cx="1535373" cy="40544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02E2906" w14:textId="74743EE2" w:rsidR="001723A9" w:rsidRPr="009220BF" w:rsidRDefault="001723A9" w:rsidP="009220BF">
    <w:pPr>
      <w:pStyle w:val="Encabezado"/>
      <w:tabs>
        <w:tab w:val="clear" w:pos="4252"/>
        <w:tab w:val="clear" w:pos="8504"/>
        <w:tab w:val="left" w:pos="1875"/>
      </w:tabs>
      <w:rPr>
        <w:sz w:val="18"/>
        <w:szCs w:val="18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8pt;height:11.8pt" o:bullet="t">
        <v:imagedata r:id="rId1" o:title="msoEA2"/>
      </v:shape>
    </w:pict>
  </w:numPicBullet>
  <w:abstractNum w:abstractNumId="0" w15:restartNumberingAfterBreak="0">
    <w:nsid w:val="7A9864D8"/>
    <w:multiLevelType w:val="hybridMultilevel"/>
    <w:tmpl w:val="2384FF38"/>
    <w:lvl w:ilvl="0" w:tplc="665EB436">
      <w:numFmt w:val="bullet"/>
      <w:lvlText w:val="-"/>
      <w:lvlJc w:val="left"/>
      <w:pPr>
        <w:tabs>
          <w:tab w:val="num" w:pos="950"/>
        </w:tabs>
        <w:ind w:left="95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670"/>
        </w:tabs>
        <w:ind w:left="167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390"/>
        </w:tabs>
        <w:ind w:left="239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110"/>
        </w:tabs>
        <w:ind w:left="311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830"/>
        </w:tabs>
        <w:ind w:left="383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50"/>
        </w:tabs>
        <w:ind w:left="455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270"/>
        </w:tabs>
        <w:ind w:left="527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990"/>
        </w:tabs>
        <w:ind w:left="599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710"/>
        </w:tabs>
        <w:ind w:left="6710" w:hanging="360"/>
      </w:pPr>
      <w:rPr>
        <w:rFonts w:ascii="Wingdings" w:hAnsi="Wingdings" w:hint="default"/>
      </w:rPr>
    </w:lvl>
  </w:abstractNum>
  <w:num w:numId="1" w16cid:durableId="453452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oNotShadeFormData/>
  <w:characterSpacingControl w:val="doNotCompress"/>
  <w:hdrShapeDefaults>
    <o:shapedefaults v:ext="edit" spidmax="2049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49B"/>
    <w:rsid w:val="000064D6"/>
    <w:rsid w:val="000075D7"/>
    <w:rsid w:val="00027351"/>
    <w:rsid w:val="000273C0"/>
    <w:rsid w:val="00043F07"/>
    <w:rsid w:val="00044478"/>
    <w:rsid w:val="00063B84"/>
    <w:rsid w:val="00071776"/>
    <w:rsid w:val="000744BA"/>
    <w:rsid w:val="00080B07"/>
    <w:rsid w:val="00082684"/>
    <w:rsid w:val="000B2D50"/>
    <w:rsid w:val="000B6206"/>
    <w:rsid w:val="000C09D4"/>
    <w:rsid w:val="000C163F"/>
    <w:rsid w:val="000C498C"/>
    <w:rsid w:val="000C545E"/>
    <w:rsid w:val="000C7153"/>
    <w:rsid w:val="000C7ACB"/>
    <w:rsid w:val="000E29A8"/>
    <w:rsid w:val="000F415C"/>
    <w:rsid w:val="000F6CD2"/>
    <w:rsid w:val="0010413B"/>
    <w:rsid w:val="0010530E"/>
    <w:rsid w:val="00110FD2"/>
    <w:rsid w:val="00140095"/>
    <w:rsid w:val="001401E8"/>
    <w:rsid w:val="0015026E"/>
    <w:rsid w:val="00166827"/>
    <w:rsid w:val="001669C0"/>
    <w:rsid w:val="001678AE"/>
    <w:rsid w:val="001723A9"/>
    <w:rsid w:val="00174E5E"/>
    <w:rsid w:val="001803B8"/>
    <w:rsid w:val="001860AD"/>
    <w:rsid w:val="00191B55"/>
    <w:rsid w:val="0019444B"/>
    <w:rsid w:val="00195DA7"/>
    <w:rsid w:val="001970D7"/>
    <w:rsid w:val="001A1643"/>
    <w:rsid w:val="001A7353"/>
    <w:rsid w:val="001A73FB"/>
    <w:rsid w:val="001C1DF9"/>
    <w:rsid w:val="001C2406"/>
    <w:rsid w:val="001C30B7"/>
    <w:rsid w:val="001C3AEF"/>
    <w:rsid w:val="001D0AE7"/>
    <w:rsid w:val="001D632E"/>
    <w:rsid w:val="001D6851"/>
    <w:rsid w:val="001E30D6"/>
    <w:rsid w:val="001E3165"/>
    <w:rsid w:val="001E3F1E"/>
    <w:rsid w:val="001E711E"/>
    <w:rsid w:val="00217BD5"/>
    <w:rsid w:val="00221FBE"/>
    <w:rsid w:val="00224BEC"/>
    <w:rsid w:val="00230274"/>
    <w:rsid w:val="0023495C"/>
    <w:rsid w:val="002402A0"/>
    <w:rsid w:val="00252996"/>
    <w:rsid w:val="00253168"/>
    <w:rsid w:val="00271F89"/>
    <w:rsid w:val="0027628C"/>
    <w:rsid w:val="00276957"/>
    <w:rsid w:val="00277C01"/>
    <w:rsid w:val="002B38F5"/>
    <w:rsid w:val="002B40B7"/>
    <w:rsid w:val="002C3076"/>
    <w:rsid w:val="002D6797"/>
    <w:rsid w:val="002D7765"/>
    <w:rsid w:val="002D7962"/>
    <w:rsid w:val="002D7FE2"/>
    <w:rsid w:val="002E2451"/>
    <w:rsid w:val="002E3B71"/>
    <w:rsid w:val="002E55C3"/>
    <w:rsid w:val="002F1490"/>
    <w:rsid w:val="002F7C95"/>
    <w:rsid w:val="00301924"/>
    <w:rsid w:val="00304214"/>
    <w:rsid w:val="003079C9"/>
    <w:rsid w:val="00312271"/>
    <w:rsid w:val="00314104"/>
    <w:rsid w:val="003165FF"/>
    <w:rsid w:val="00316FB3"/>
    <w:rsid w:val="0033532F"/>
    <w:rsid w:val="00340FE4"/>
    <w:rsid w:val="00342C46"/>
    <w:rsid w:val="0034364D"/>
    <w:rsid w:val="00344760"/>
    <w:rsid w:val="00350452"/>
    <w:rsid w:val="003512B4"/>
    <w:rsid w:val="00361711"/>
    <w:rsid w:val="0036419D"/>
    <w:rsid w:val="003664B5"/>
    <w:rsid w:val="003670C4"/>
    <w:rsid w:val="00382F40"/>
    <w:rsid w:val="00384E2E"/>
    <w:rsid w:val="00393C49"/>
    <w:rsid w:val="003A17A2"/>
    <w:rsid w:val="003A4CDD"/>
    <w:rsid w:val="003A5225"/>
    <w:rsid w:val="003A7F5C"/>
    <w:rsid w:val="003B3BC8"/>
    <w:rsid w:val="003C4F52"/>
    <w:rsid w:val="003C6656"/>
    <w:rsid w:val="003D478A"/>
    <w:rsid w:val="003E049B"/>
    <w:rsid w:val="003F0493"/>
    <w:rsid w:val="003F1A11"/>
    <w:rsid w:val="003F21A4"/>
    <w:rsid w:val="00415FE8"/>
    <w:rsid w:val="00426D32"/>
    <w:rsid w:val="0043125F"/>
    <w:rsid w:val="0043544F"/>
    <w:rsid w:val="00446035"/>
    <w:rsid w:val="004555EA"/>
    <w:rsid w:val="004615BB"/>
    <w:rsid w:val="00467FE5"/>
    <w:rsid w:val="00471744"/>
    <w:rsid w:val="00484B46"/>
    <w:rsid w:val="00495FB6"/>
    <w:rsid w:val="004A0A27"/>
    <w:rsid w:val="004A270C"/>
    <w:rsid w:val="004A2D73"/>
    <w:rsid w:val="004A3336"/>
    <w:rsid w:val="004A3CF1"/>
    <w:rsid w:val="004A72E0"/>
    <w:rsid w:val="004A7F18"/>
    <w:rsid w:val="004B0B23"/>
    <w:rsid w:val="004B2739"/>
    <w:rsid w:val="004C2215"/>
    <w:rsid w:val="004D1D21"/>
    <w:rsid w:val="004D2494"/>
    <w:rsid w:val="004E147C"/>
    <w:rsid w:val="004E49F0"/>
    <w:rsid w:val="004E4D89"/>
    <w:rsid w:val="004F06AF"/>
    <w:rsid w:val="005028A9"/>
    <w:rsid w:val="00506B70"/>
    <w:rsid w:val="00506CA2"/>
    <w:rsid w:val="0051491B"/>
    <w:rsid w:val="00527D49"/>
    <w:rsid w:val="00531BB5"/>
    <w:rsid w:val="005502C9"/>
    <w:rsid w:val="00552478"/>
    <w:rsid w:val="00555608"/>
    <w:rsid w:val="00560357"/>
    <w:rsid w:val="00583260"/>
    <w:rsid w:val="00583BB9"/>
    <w:rsid w:val="00596E37"/>
    <w:rsid w:val="005A140F"/>
    <w:rsid w:val="005A24D6"/>
    <w:rsid w:val="005A6971"/>
    <w:rsid w:val="005C11E4"/>
    <w:rsid w:val="005D2366"/>
    <w:rsid w:val="005D57B7"/>
    <w:rsid w:val="005E145D"/>
    <w:rsid w:val="005E3299"/>
    <w:rsid w:val="005F154D"/>
    <w:rsid w:val="00605D0A"/>
    <w:rsid w:val="00612DF5"/>
    <w:rsid w:val="00614758"/>
    <w:rsid w:val="00627B31"/>
    <w:rsid w:val="00627EA2"/>
    <w:rsid w:val="0064606F"/>
    <w:rsid w:val="00650309"/>
    <w:rsid w:val="00652018"/>
    <w:rsid w:val="006538F6"/>
    <w:rsid w:val="00654E18"/>
    <w:rsid w:val="006578F1"/>
    <w:rsid w:val="00662236"/>
    <w:rsid w:val="00665036"/>
    <w:rsid w:val="00667321"/>
    <w:rsid w:val="006674EE"/>
    <w:rsid w:val="00672462"/>
    <w:rsid w:val="00673BB8"/>
    <w:rsid w:val="00690FCD"/>
    <w:rsid w:val="006A48EF"/>
    <w:rsid w:val="006B4A4B"/>
    <w:rsid w:val="006C62F5"/>
    <w:rsid w:val="006E10BD"/>
    <w:rsid w:val="006E793C"/>
    <w:rsid w:val="006F08B7"/>
    <w:rsid w:val="006F43CF"/>
    <w:rsid w:val="007015D4"/>
    <w:rsid w:val="007032C7"/>
    <w:rsid w:val="007045D5"/>
    <w:rsid w:val="00710EF3"/>
    <w:rsid w:val="00712F84"/>
    <w:rsid w:val="0072166C"/>
    <w:rsid w:val="007326BE"/>
    <w:rsid w:val="00743E89"/>
    <w:rsid w:val="00745310"/>
    <w:rsid w:val="00752610"/>
    <w:rsid w:val="00753F0A"/>
    <w:rsid w:val="00775133"/>
    <w:rsid w:val="00776407"/>
    <w:rsid w:val="00780D86"/>
    <w:rsid w:val="00786C0D"/>
    <w:rsid w:val="00791184"/>
    <w:rsid w:val="007918A6"/>
    <w:rsid w:val="007A5B0B"/>
    <w:rsid w:val="007B328A"/>
    <w:rsid w:val="007C1EC4"/>
    <w:rsid w:val="007D03E7"/>
    <w:rsid w:val="007E287B"/>
    <w:rsid w:val="007E4D5D"/>
    <w:rsid w:val="007F10E2"/>
    <w:rsid w:val="007F14FF"/>
    <w:rsid w:val="007F2B7F"/>
    <w:rsid w:val="008057DE"/>
    <w:rsid w:val="0080698F"/>
    <w:rsid w:val="008100A9"/>
    <w:rsid w:val="00822D17"/>
    <w:rsid w:val="008263C0"/>
    <w:rsid w:val="0084150B"/>
    <w:rsid w:val="008511DE"/>
    <w:rsid w:val="00866B01"/>
    <w:rsid w:val="00867A1D"/>
    <w:rsid w:val="00873C92"/>
    <w:rsid w:val="008800A1"/>
    <w:rsid w:val="00881CEF"/>
    <w:rsid w:val="00886C80"/>
    <w:rsid w:val="0089106C"/>
    <w:rsid w:val="008938DB"/>
    <w:rsid w:val="008A178C"/>
    <w:rsid w:val="008B00E6"/>
    <w:rsid w:val="008B3537"/>
    <w:rsid w:val="008B4F6B"/>
    <w:rsid w:val="008B54F2"/>
    <w:rsid w:val="008B748A"/>
    <w:rsid w:val="008C78CB"/>
    <w:rsid w:val="008D05EA"/>
    <w:rsid w:val="008D3096"/>
    <w:rsid w:val="008E28F1"/>
    <w:rsid w:val="008E59C3"/>
    <w:rsid w:val="008E6282"/>
    <w:rsid w:val="008E7CA9"/>
    <w:rsid w:val="008F0DB0"/>
    <w:rsid w:val="00902804"/>
    <w:rsid w:val="00905734"/>
    <w:rsid w:val="00913266"/>
    <w:rsid w:val="009203F8"/>
    <w:rsid w:val="0092110B"/>
    <w:rsid w:val="009220BF"/>
    <w:rsid w:val="009232E4"/>
    <w:rsid w:val="00927238"/>
    <w:rsid w:val="00942152"/>
    <w:rsid w:val="00943B38"/>
    <w:rsid w:val="00950078"/>
    <w:rsid w:val="00973128"/>
    <w:rsid w:val="009803FF"/>
    <w:rsid w:val="009923C9"/>
    <w:rsid w:val="009930E5"/>
    <w:rsid w:val="009A14C3"/>
    <w:rsid w:val="009A6FE0"/>
    <w:rsid w:val="009B6919"/>
    <w:rsid w:val="009C4FF5"/>
    <w:rsid w:val="009C6E3C"/>
    <w:rsid w:val="009D1EF3"/>
    <w:rsid w:val="009D2AAC"/>
    <w:rsid w:val="009D5883"/>
    <w:rsid w:val="009D719B"/>
    <w:rsid w:val="009E6239"/>
    <w:rsid w:val="009F00F6"/>
    <w:rsid w:val="009F407E"/>
    <w:rsid w:val="00A04352"/>
    <w:rsid w:val="00A04B17"/>
    <w:rsid w:val="00A07E26"/>
    <w:rsid w:val="00A11941"/>
    <w:rsid w:val="00A12E03"/>
    <w:rsid w:val="00A14E21"/>
    <w:rsid w:val="00A2318E"/>
    <w:rsid w:val="00A248B1"/>
    <w:rsid w:val="00A36509"/>
    <w:rsid w:val="00A41D99"/>
    <w:rsid w:val="00A41FD6"/>
    <w:rsid w:val="00A56552"/>
    <w:rsid w:val="00A567B4"/>
    <w:rsid w:val="00A5771D"/>
    <w:rsid w:val="00A57EB6"/>
    <w:rsid w:val="00A63E57"/>
    <w:rsid w:val="00A6641B"/>
    <w:rsid w:val="00A667B9"/>
    <w:rsid w:val="00A70C9A"/>
    <w:rsid w:val="00A71E12"/>
    <w:rsid w:val="00A81486"/>
    <w:rsid w:val="00A82AAD"/>
    <w:rsid w:val="00A833D9"/>
    <w:rsid w:val="00A97CDC"/>
    <w:rsid w:val="00AA1F16"/>
    <w:rsid w:val="00AA2CFD"/>
    <w:rsid w:val="00AB1AE3"/>
    <w:rsid w:val="00AB3EE8"/>
    <w:rsid w:val="00AB5ABA"/>
    <w:rsid w:val="00AC33C6"/>
    <w:rsid w:val="00AC6483"/>
    <w:rsid w:val="00AC661A"/>
    <w:rsid w:val="00AC7992"/>
    <w:rsid w:val="00B003E2"/>
    <w:rsid w:val="00B01ADF"/>
    <w:rsid w:val="00B067E8"/>
    <w:rsid w:val="00B127B5"/>
    <w:rsid w:val="00B208B3"/>
    <w:rsid w:val="00B24545"/>
    <w:rsid w:val="00B25B6C"/>
    <w:rsid w:val="00B262C3"/>
    <w:rsid w:val="00B32591"/>
    <w:rsid w:val="00B376E8"/>
    <w:rsid w:val="00B46129"/>
    <w:rsid w:val="00B528C8"/>
    <w:rsid w:val="00B61012"/>
    <w:rsid w:val="00B719D9"/>
    <w:rsid w:val="00B76A67"/>
    <w:rsid w:val="00B80F3C"/>
    <w:rsid w:val="00B84AF1"/>
    <w:rsid w:val="00B97F4C"/>
    <w:rsid w:val="00BA73CB"/>
    <w:rsid w:val="00BB04C1"/>
    <w:rsid w:val="00BC0F27"/>
    <w:rsid w:val="00BC2C23"/>
    <w:rsid w:val="00BC5707"/>
    <w:rsid w:val="00BC6BDF"/>
    <w:rsid w:val="00BD10D5"/>
    <w:rsid w:val="00BD74F8"/>
    <w:rsid w:val="00BE052C"/>
    <w:rsid w:val="00BE0B60"/>
    <w:rsid w:val="00BF0F51"/>
    <w:rsid w:val="00BF27BD"/>
    <w:rsid w:val="00BF3324"/>
    <w:rsid w:val="00C01310"/>
    <w:rsid w:val="00C07B3D"/>
    <w:rsid w:val="00C14455"/>
    <w:rsid w:val="00C16BF0"/>
    <w:rsid w:val="00C27E05"/>
    <w:rsid w:val="00C44807"/>
    <w:rsid w:val="00C709BB"/>
    <w:rsid w:val="00C77358"/>
    <w:rsid w:val="00C85969"/>
    <w:rsid w:val="00C90E17"/>
    <w:rsid w:val="00CA2B86"/>
    <w:rsid w:val="00CB4DE9"/>
    <w:rsid w:val="00CB51D7"/>
    <w:rsid w:val="00CC0048"/>
    <w:rsid w:val="00CC1ADC"/>
    <w:rsid w:val="00CD0C8D"/>
    <w:rsid w:val="00CD2345"/>
    <w:rsid w:val="00CD2787"/>
    <w:rsid w:val="00CD49C2"/>
    <w:rsid w:val="00CE1111"/>
    <w:rsid w:val="00CE52A8"/>
    <w:rsid w:val="00CE6EB1"/>
    <w:rsid w:val="00CF4FE8"/>
    <w:rsid w:val="00D03787"/>
    <w:rsid w:val="00D044AC"/>
    <w:rsid w:val="00D14B1F"/>
    <w:rsid w:val="00D171A0"/>
    <w:rsid w:val="00D20382"/>
    <w:rsid w:val="00D27D85"/>
    <w:rsid w:val="00D3065F"/>
    <w:rsid w:val="00D30876"/>
    <w:rsid w:val="00D35BEE"/>
    <w:rsid w:val="00D36971"/>
    <w:rsid w:val="00D4223A"/>
    <w:rsid w:val="00D45DDD"/>
    <w:rsid w:val="00D45E26"/>
    <w:rsid w:val="00D521D5"/>
    <w:rsid w:val="00D52608"/>
    <w:rsid w:val="00D57148"/>
    <w:rsid w:val="00D72039"/>
    <w:rsid w:val="00D73CB0"/>
    <w:rsid w:val="00D75E64"/>
    <w:rsid w:val="00D8105F"/>
    <w:rsid w:val="00D83F84"/>
    <w:rsid w:val="00D8549E"/>
    <w:rsid w:val="00D90876"/>
    <w:rsid w:val="00D925E3"/>
    <w:rsid w:val="00D9508B"/>
    <w:rsid w:val="00D96359"/>
    <w:rsid w:val="00D97D98"/>
    <w:rsid w:val="00DA376A"/>
    <w:rsid w:val="00DA3D00"/>
    <w:rsid w:val="00DA662C"/>
    <w:rsid w:val="00DB08BF"/>
    <w:rsid w:val="00DC242C"/>
    <w:rsid w:val="00DF02F4"/>
    <w:rsid w:val="00DF22ED"/>
    <w:rsid w:val="00DF396B"/>
    <w:rsid w:val="00E05A11"/>
    <w:rsid w:val="00E11C62"/>
    <w:rsid w:val="00E15AB4"/>
    <w:rsid w:val="00E37ABF"/>
    <w:rsid w:val="00E47797"/>
    <w:rsid w:val="00E539C5"/>
    <w:rsid w:val="00E565A8"/>
    <w:rsid w:val="00E56ED0"/>
    <w:rsid w:val="00E5774D"/>
    <w:rsid w:val="00E71835"/>
    <w:rsid w:val="00E7287F"/>
    <w:rsid w:val="00E75F26"/>
    <w:rsid w:val="00E8090D"/>
    <w:rsid w:val="00E81337"/>
    <w:rsid w:val="00E81544"/>
    <w:rsid w:val="00E86D32"/>
    <w:rsid w:val="00E916E3"/>
    <w:rsid w:val="00EA2A67"/>
    <w:rsid w:val="00EA70CC"/>
    <w:rsid w:val="00EB62B9"/>
    <w:rsid w:val="00EB6343"/>
    <w:rsid w:val="00EB7A17"/>
    <w:rsid w:val="00EC33BA"/>
    <w:rsid w:val="00EC3C0B"/>
    <w:rsid w:val="00EC6802"/>
    <w:rsid w:val="00ED408D"/>
    <w:rsid w:val="00ED46BD"/>
    <w:rsid w:val="00ED6847"/>
    <w:rsid w:val="00EF3ABA"/>
    <w:rsid w:val="00EF59B1"/>
    <w:rsid w:val="00EF72B9"/>
    <w:rsid w:val="00F00087"/>
    <w:rsid w:val="00F058E5"/>
    <w:rsid w:val="00F10BAA"/>
    <w:rsid w:val="00F1174A"/>
    <w:rsid w:val="00F208D6"/>
    <w:rsid w:val="00F45A20"/>
    <w:rsid w:val="00F65595"/>
    <w:rsid w:val="00F728AF"/>
    <w:rsid w:val="00F77D32"/>
    <w:rsid w:val="00F823F5"/>
    <w:rsid w:val="00F83508"/>
    <w:rsid w:val="00F83B32"/>
    <w:rsid w:val="00F9307B"/>
    <w:rsid w:val="00F94AE2"/>
    <w:rsid w:val="00F963B5"/>
    <w:rsid w:val="00FB4A03"/>
    <w:rsid w:val="00FB7BA0"/>
    <w:rsid w:val="00FC5624"/>
    <w:rsid w:val="00FC7178"/>
    <w:rsid w:val="00FD1B42"/>
    <w:rsid w:val="00FD2D82"/>
    <w:rsid w:val="00FD7B62"/>
    <w:rsid w:val="00FE3D6F"/>
    <w:rsid w:val="00FE6B10"/>
    <w:rsid w:val="00FF1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ddd"/>
    </o:shapedefaults>
    <o:shapelayout v:ext="edit">
      <o:idmap v:ext="edit" data="1"/>
      <o:regrouptable v:ext="edit">
        <o:entry new="1" old="0"/>
      </o:regrouptable>
    </o:shapelayout>
  </w:shapeDefaults>
  <w:decimalSymbol w:val=","/>
  <w:listSeparator w:val=";"/>
  <w14:docId w14:val="6582CBC4"/>
  <w15:docId w15:val="{1EB1FCFB-7E84-4624-A099-8439CBD2E1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C5624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3E049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3E049B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3664B5"/>
  </w:style>
  <w:style w:type="table" w:styleId="Tablaconcuadrcula">
    <w:name w:val="Table Grid"/>
    <w:basedOn w:val="Tablanormal"/>
    <w:rsid w:val="009D1E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rsid w:val="004555EA"/>
    <w:rPr>
      <w:color w:val="0000FF"/>
      <w:u w:val="single"/>
    </w:rPr>
  </w:style>
  <w:style w:type="character" w:styleId="nfasis">
    <w:name w:val="Emphasis"/>
    <w:basedOn w:val="Fuentedeprrafopredeter"/>
    <w:qFormat/>
    <w:rsid w:val="00D03787"/>
    <w:rPr>
      <w:i/>
      <w:iCs/>
    </w:rPr>
  </w:style>
  <w:style w:type="paragraph" w:styleId="Textodeglobo">
    <w:name w:val="Balloon Text"/>
    <w:basedOn w:val="Normal"/>
    <w:link w:val="TextodegloboCar"/>
    <w:rsid w:val="009220B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9220BF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uiPriority w:val="1"/>
    <w:qFormat/>
    <w:rsid w:val="008E6282"/>
    <w:pPr>
      <w:widowControl w:val="0"/>
      <w:autoSpaceDE w:val="0"/>
      <w:autoSpaceDN w:val="0"/>
    </w:pPr>
    <w:rPr>
      <w:lang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E6282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cuments%20and%20Settings\alconejo\Datos%20de%20programa\Microsoft\Plantillas\Mi%20estilo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54E21946AA5394AA279DEB2C6D9412F" ma:contentTypeVersion="3" ma:contentTypeDescription="Crear nuevo documento." ma:contentTypeScope="" ma:versionID="9d0e0d4cf306b00d7aee35b2a7354d2a">
  <xsd:schema xmlns:xsd="http://www.w3.org/2001/XMLSchema" xmlns:xs="http://www.w3.org/2001/XMLSchema" xmlns:p="http://schemas.microsoft.com/office/2006/metadata/properties" xmlns:ns2="12e01f24-2892-40f8-90ee-817df552f1c3" targetNamespace="http://schemas.microsoft.com/office/2006/metadata/properties" ma:root="true" ma:fieldsID="ecaafb3366975e05caaf358c4caad98a" ns2:_="">
    <xsd:import namespace="12e01f24-2892-40f8-90ee-817df552f1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e01f24-2892-40f8-90ee-817df552f1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219DF4-CF84-4FBE-BAEC-0C00E146FF50}"/>
</file>

<file path=customXml/itemProps2.xml><?xml version="1.0" encoding="utf-8"?>
<ds:datastoreItem xmlns:ds="http://schemas.openxmlformats.org/officeDocument/2006/customXml" ds:itemID="{8814EF8E-4BA9-4777-A569-3F2D793DAE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AAAE7E-1B5A-420C-A8E5-9303CD7EDFB9}">
  <ds:schemaRefs>
    <ds:schemaRef ds:uri="http://schemas.microsoft.com/office/2006/metadata/properties"/>
    <ds:schemaRef ds:uri="http://purl.org/dc/elements/1.1/"/>
    <ds:schemaRef ds:uri="http://www.w3.org/XML/1998/namespace"/>
    <ds:schemaRef ds:uri="http://purl.org/dc/terms/"/>
    <ds:schemaRef ds:uri="http://purl.org/dc/dcmitype/"/>
    <ds:schemaRef ds:uri="http://schemas.microsoft.com/office/2006/documentManagement/types"/>
    <ds:schemaRef ds:uri="23d26e08-8661-49a8-975b-f1ec8bc1bfe5"/>
    <ds:schemaRef ds:uri="http://schemas.microsoft.com/office/infopath/2007/PartnerControls"/>
    <ds:schemaRef ds:uri="http://schemas.openxmlformats.org/package/2006/metadata/core-properties"/>
    <ds:schemaRef ds:uri="833b2a6f-f0a2-403e-bb5d-9f5aa8bb6173"/>
  </ds:schemaRefs>
</ds:datastoreItem>
</file>

<file path=customXml/itemProps4.xml><?xml version="1.0" encoding="utf-8"?>
<ds:datastoreItem xmlns:ds="http://schemas.openxmlformats.org/officeDocument/2006/customXml" ds:itemID="{37E2CCEF-40C8-41AB-8104-CADAF355F8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Mi estilo</Template>
  <TotalTime>1</TotalTime>
  <Pages>2</Pages>
  <Words>565</Words>
  <Characters>3420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SOLICITUD</vt:lpstr>
    </vt:vector>
  </TitlesOfParts>
  <Company>jccm</Company>
  <LinksUpToDate>false</LinksUpToDate>
  <CharactersWithSpaces>3978</CharactersWithSpaces>
  <SharedDoc>false</SharedDoc>
  <HLinks>
    <vt:vector size="6" baseType="variant">
      <vt:variant>
        <vt:i4>2293773</vt:i4>
      </vt:variant>
      <vt:variant>
        <vt:i4>0</vt:i4>
      </vt:variant>
      <vt:variant>
        <vt:i4>0</vt:i4>
      </vt:variant>
      <vt:variant>
        <vt:i4>5</vt:i4>
      </vt:variant>
      <vt:variant>
        <vt:lpwstr>mailto:protecciondatos@jccm.es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SOLICITUD</dc:title>
  <dc:creator>Alfonso Méndez</dc:creator>
  <dc:description>KA1 CEIP LA FUENTE</dc:description>
  <cp:lastModifiedBy>Elena Torres Jaramillo</cp:lastModifiedBy>
  <cp:revision>2</cp:revision>
  <cp:lastPrinted>2024-11-18T15:53:00Z</cp:lastPrinted>
  <dcterms:created xsi:type="dcterms:W3CDTF">2025-11-10T13:06:00Z</dcterms:created>
  <dcterms:modified xsi:type="dcterms:W3CDTF">2025-11-10T13:06:00Z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0x010100754E21946AA5394AA279DEB2C6D9412F</vt:lpwstr>
  </property>
</Properties>
</file>